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B3606" w14:textId="14296C27" w:rsidR="00437DDE" w:rsidRPr="00450EF8" w:rsidRDefault="00AA2AA0" w:rsidP="00B7377E">
      <w:pPr>
        <w:pStyle w:val="Title"/>
        <w:rPr>
          <w:rFonts w:ascii="GothamHTF-Book" w:hAnsi="GothamHTF-Book"/>
          <w:color w:val="003F5E"/>
          <w:sz w:val="28"/>
          <w:szCs w:val="30"/>
        </w:rPr>
      </w:pPr>
      <w:r w:rsidRPr="00450EF8">
        <w:rPr>
          <w:rFonts w:ascii="GothamHTF-Book" w:hAnsi="GothamHTF-Book"/>
          <w:color w:val="003F5E"/>
          <w:sz w:val="28"/>
          <w:szCs w:val="30"/>
        </w:rPr>
        <w:t xml:space="preserve">cosm </w:t>
      </w:r>
      <w:r w:rsidR="00562616" w:rsidRPr="00450EF8">
        <w:rPr>
          <w:rFonts w:ascii="GothamHTF-Book" w:hAnsi="GothamHTF-Book"/>
          <w:color w:val="003F5E"/>
          <w:sz w:val="28"/>
          <w:szCs w:val="30"/>
        </w:rPr>
        <w:t xml:space="preserve">Day </w:t>
      </w:r>
      <w:r w:rsidR="007C5358" w:rsidRPr="00450EF8">
        <w:rPr>
          <w:rFonts w:ascii="GothamHTF-Book" w:hAnsi="GothamHTF-Book"/>
          <w:color w:val="003F5E"/>
          <w:sz w:val="28"/>
          <w:szCs w:val="30"/>
        </w:rPr>
        <w:t>3</w:t>
      </w:r>
      <w:r w:rsidR="00F75131" w:rsidRPr="00450EF8">
        <w:rPr>
          <w:rFonts w:ascii="GothamHTF-Book" w:hAnsi="GothamHTF-Book"/>
          <w:color w:val="003F5E"/>
          <w:sz w:val="28"/>
          <w:szCs w:val="30"/>
        </w:rPr>
        <w:t xml:space="preserve"> Post-session assignment</w:t>
      </w:r>
    </w:p>
    <w:p w14:paraId="2D447420" w14:textId="77777777" w:rsidR="00437DDE" w:rsidRPr="00450EF8" w:rsidRDefault="007C5358" w:rsidP="00437DDE">
      <w:pPr>
        <w:pStyle w:val="Title"/>
        <w:rPr>
          <w:rFonts w:ascii="GothamHTF-Black" w:hAnsi="GothamHTF-Black"/>
          <w:color w:val="003F5E"/>
          <w:sz w:val="32"/>
          <w:szCs w:val="36"/>
        </w:rPr>
      </w:pPr>
      <w:r w:rsidRPr="00450EF8">
        <w:rPr>
          <w:rFonts w:ascii="GothamHTF-Black" w:hAnsi="GothamHTF-Black"/>
          <w:color w:val="003F5E"/>
          <w:sz w:val="32"/>
          <w:szCs w:val="36"/>
        </w:rPr>
        <w:t>Risk Management &amp; Budgeting</w:t>
      </w:r>
    </w:p>
    <w:p w14:paraId="20F2DAD2" w14:textId="77777777" w:rsidR="00E92623" w:rsidRDefault="00437DDE" w:rsidP="00612B38">
      <w:pPr>
        <w:spacing w:after="0" w:line="240" w:lineRule="auto"/>
        <w:rPr>
          <w:rFonts w:ascii="GothamHTF-Book" w:hAnsi="GothamHTF-Book"/>
        </w:rPr>
      </w:pPr>
      <w:r w:rsidRPr="00E92623">
        <w:rPr>
          <w:rStyle w:val="ICONTitleChar"/>
          <w:rFonts w:ascii="GothamHTF-Medium" w:hAnsi="GothamHTF-Medium"/>
          <w:b w:val="0"/>
          <w:bCs/>
          <w:color w:val="E4701E"/>
        </w:rPr>
        <w:t>Purpose:</w:t>
      </w:r>
      <w:r w:rsidRPr="00450EF8">
        <w:rPr>
          <w:rFonts w:ascii="GothamHTF-Book" w:hAnsi="GothamHTF-Book"/>
        </w:rPr>
        <w:t xml:space="preserve"> </w:t>
      </w:r>
      <w:r w:rsidR="00612B38" w:rsidRPr="00450EF8">
        <w:rPr>
          <w:rFonts w:ascii="GothamHTF-Book" w:hAnsi="GothamHTF-Book"/>
        </w:rPr>
        <w:t xml:space="preserve"> </w:t>
      </w:r>
      <w:r w:rsidR="005458C4" w:rsidRPr="00450EF8">
        <w:rPr>
          <w:rFonts w:ascii="GothamHTF-Book" w:hAnsi="GothamHTF-Book"/>
        </w:rPr>
        <w:t>To e</w:t>
      </w:r>
      <w:r w:rsidRPr="00450EF8">
        <w:rPr>
          <w:rFonts w:ascii="GothamHTF-Book" w:hAnsi="GothamHTF-Book"/>
        </w:rPr>
        <w:t xml:space="preserve">ncourage </w:t>
      </w:r>
      <w:r w:rsidR="00F75131" w:rsidRPr="00450EF8">
        <w:rPr>
          <w:rFonts w:ascii="GothamHTF-Book" w:hAnsi="GothamHTF-Book"/>
        </w:rPr>
        <w:t xml:space="preserve">course </w:t>
      </w:r>
      <w:r w:rsidRPr="00450EF8">
        <w:rPr>
          <w:rFonts w:ascii="GothamHTF-Book" w:hAnsi="GothamHTF-Book"/>
        </w:rPr>
        <w:t xml:space="preserve">participants to review session materials and to </w:t>
      </w:r>
    </w:p>
    <w:p w14:paraId="2BD0D54A" w14:textId="1E870884" w:rsidR="00437DDE" w:rsidRPr="00450EF8" w:rsidRDefault="00E92623" w:rsidP="00E92623">
      <w:pPr>
        <w:spacing w:after="0" w:line="240" w:lineRule="auto"/>
        <w:ind w:firstLine="720"/>
        <w:rPr>
          <w:rFonts w:ascii="GothamHTF-Book" w:hAnsi="GothamHTF-Book"/>
        </w:rPr>
      </w:pPr>
      <w:r>
        <w:rPr>
          <w:rFonts w:ascii="GothamHTF-Book" w:hAnsi="GothamHTF-Book"/>
        </w:rPr>
        <w:t xml:space="preserve">       </w:t>
      </w:r>
      <w:r w:rsidR="00437DDE" w:rsidRPr="00450EF8">
        <w:rPr>
          <w:rFonts w:ascii="GothamHTF-Book" w:hAnsi="GothamHTF-Book"/>
        </w:rPr>
        <w:t>start</w:t>
      </w:r>
      <w:r>
        <w:rPr>
          <w:rFonts w:ascii="GothamHTF-Book" w:hAnsi="GothamHTF-Book"/>
        </w:rPr>
        <w:t xml:space="preserve"> </w:t>
      </w:r>
      <w:r w:rsidR="00437DDE" w:rsidRPr="00450EF8">
        <w:rPr>
          <w:rFonts w:ascii="GothamHTF-Book" w:hAnsi="GothamHTF-Book"/>
        </w:rPr>
        <w:t xml:space="preserve">implementing training objectives while material is </w:t>
      </w:r>
      <w:proofErr w:type="gramStart"/>
      <w:r w:rsidR="00437DDE" w:rsidRPr="00450EF8">
        <w:rPr>
          <w:rFonts w:ascii="GothamHTF-Book" w:hAnsi="GothamHTF-Book"/>
        </w:rPr>
        <w:t>fresh</w:t>
      </w:r>
      <w:proofErr w:type="gramEnd"/>
    </w:p>
    <w:p w14:paraId="0593394D" w14:textId="77777777" w:rsidR="00437DDE" w:rsidRPr="00E92623" w:rsidRDefault="00437DDE" w:rsidP="00AA2AA0">
      <w:pPr>
        <w:spacing w:before="240" w:after="0" w:line="360" w:lineRule="auto"/>
        <w:rPr>
          <w:rFonts w:ascii="GothamHTF-Medium" w:hAnsi="GothamHTF-Medium"/>
          <w:b/>
          <w:bCs/>
        </w:rPr>
      </w:pPr>
      <w:r w:rsidRPr="00E92623">
        <w:rPr>
          <w:rStyle w:val="ICONTitleChar"/>
          <w:rFonts w:ascii="GothamHTF-Medium" w:hAnsi="GothamHTF-Medium"/>
          <w:b w:val="0"/>
          <w:bCs/>
          <w:color w:val="E4701E"/>
        </w:rPr>
        <w:t>Objectives</w:t>
      </w:r>
    </w:p>
    <w:p w14:paraId="7C09E209" w14:textId="77777777" w:rsidR="00E03124" w:rsidRPr="00450EF8" w:rsidRDefault="00562616" w:rsidP="00556BBA">
      <w:pPr>
        <w:pStyle w:val="Objectives"/>
        <w:ind w:left="547"/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Identify three (3) of your workplace hazards, their severity and likelihood of occurrence, and the control method </w:t>
      </w:r>
      <w:r w:rsidR="005458C4" w:rsidRPr="00450EF8">
        <w:rPr>
          <w:rFonts w:ascii="GothamHTF-Book" w:hAnsi="GothamHTF-Book"/>
        </w:rPr>
        <w:t xml:space="preserve">you will use </w:t>
      </w:r>
      <w:r w:rsidRPr="00450EF8">
        <w:rPr>
          <w:rFonts w:ascii="GothamHTF-Book" w:hAnsi="GothamHTF-Book"/>
        </w:rPr>
        <w:t>for each</w:t>
      </w:r>
      <w:r w:rsidR="00E03124" w:rsidRPr="00450EF8">
        <w:rPr>
          <w:rFonts w:ascii="GothamHTF-Book" w:hAnsi="GothamHTF-Book"/>
        </w:rPr>
        <w:t>.</w:t>
      </w:r>
      <w:r w:rsidR="00AA2AA0" w:rsidRPr="00450EF8">
        <w:rPr>
          <w:rFonts w:ascii="GothamHTF-Book" w:hAnsi="GothamHTF-Book"/>
        </w:rPr>
        <w:t xml:space="preserve"> </w:t>
      </w:r>
      <w:r w:rsidR="00AA2AA0" w:rsidRPr="00450EF8">
        <w:rPr>
          <w:rFonts w:ascii="GothamHTF-Book" w:hAnsi="GothamHTF-Book"/>
          <w:i/>
          <w:sz w:val="22"/>
        </w:rPr>
        <w:t>(</w:t>
      </w:r>
      <w:r w:rsidRPr="00450EF8">
        <w:rPr>
          <w:rFonts w:ascii="GothamHTF-Book" w:hAnsi="GothamHTF-Book"/>
          <w:i/>
          <w:sz w:val="22"/>
        </w:rPr>
        <w:t>Online Form &amp; Risk Log)</w:t>
      </w:r>
    </w:p>
    <w:p w14:paraId="223173C6" w14:textId="77777777" w:rsidR="005458C4" w:rsidRPr="00450EF8" w:rsidRDefault="005458C4" w:rsidP="005458C4">
      <w:pPr>
        <w:pStyle w:val="Objectives"/>
        <w:numPr>
          <w:ilvl w:val="0"/>
          <w:numId w:val="0"/>
        </w:numPr>
        <w:ind w:left="180"/>
        <w:rPr>
          <w:rFonts w:ascii="GothamHTF-Book" w:hAnsi="GothamHTF-Book"/>
          <w:sz w:val="8"/>
          <w:szCs w:val="8"/>
        </w:rPr>
      </w:pPr>
    </w:p>
    <w:p w14:paraId="5E333A2F" w14:textId="77777777" w:rsidR="00437DDE" w:rsidRPr="00450EF8" w:rsidRDefault="00E03124" w:rsidP="00612B38">
      <w:pPr>
        <w:pStyle w:val="Objectives"/>
        <w:ind w:left="540"/>
        <w:rPr>
          <w:rFonts w:ascii="GothamHTF-Book" w:hAnsi="GothamHTF-Book"/>
        </w:rPr>
      </w:pPr>
      <w:r w:rsidRPr="00450EF8">
        <w:rPr>
          <w:rFonts w:ascii="GothamHTF-Book" w:hAnsi="GothamHTF-Book"/>
        </w:rPr>
        <w:t>D</w:t>
      </w:r>
      <w:r w:rsidR="00437DDE" w:rsidRPr="00450EF8">
        <w:rPr>
          <w:rFonts w:ascii="GothamHTF-Book" w:hAnsi="GothamHTF-Book"/>
        </w:rPr>
        <w:t xml:space="preserve">evelop a proposed </w:t>
      </w:r>
      <w:r w:rsidR="00562616" w:rsidRPr="00450EF8">
        <w:rPr>
          <w:rFonts w:ascii="GothamHTF-Book" w:hAnsi="GothamHTF-Book"/>
        </w:rPr>
        <w:t>budget for your safety department using an Excel Worksheet</w:t>
      </w:r>
      <w:r w:rsidR="00437DDE" w:rsidRPr="00450EF8">
        <w:rPr>
          <w:rFonts w:ascii="GothamHTF-Book" w:hAnsi="GothamHTF-Book"/>
        </w:rPr>
        <w:t>.</w:t>
      </w:r>
      <w:r w:rsidR="00AA2AA0" w:rsidRPr="00450EF8">
        <w:rPr>
          <w:rFonts w:ascii="GothamHTF-Book" w:hAnsi="GothamHTF-Book"/>
        </w:rPr>
        <w:t xml:space="preserve"> </w:t>
      </w:r>
      <w:r w:rsidR="00AA2AA0" w:rsidRPr="00450EF8">
        <w:rPr>
          <w:rFonts w:ascii="GothamHTF-Book" w:hAnsi="GothamHTF-Book"/>
          <w:i/>
          <w:sz w:val="22"/>
        </w:rPr>
        <w:t>(</w:t>
      </w:r>
      <w:r w:rsidR="00562616" w:rsidRPr="00450EF8">
        <w:rPr>
          <w:rFonts w:ascii="GothamHTF-Book" w:hAnsi="GothamHTF-Book"/>
          <w:i/>
          <w:sz w:val="22"/>
        </w:rPr>
        <w:t>SMS Budgeting Worksheet</w:t>
      </w:r>
      <w:r w:rsidR="00AA2AA0" w:rsidRPr="00450EF8">
        <w:rPr>
          <w:rFonts w:ascii="GothamHTF-Book" w:hAnsi="GothamHTF-Book"/>
          <w:i/>
          <w:sz w:val="22"/>
        </w:rPr>
        <w:t>)</w:t>
      </w:r>
    </w:p>
    <w:p w14:paraId="6E4C134F" w14:textId="77777777" w:rsidR="00437DDE" w:rsidRPr="00E92623" w:rsidRDefault="00E03124" w:rsidP="00AA2AA0">
      <w:pPr>
        <w:pStyle w:val="ICONTitle"/>
        <w:spacing w:before="240" w:line="360" w:lineRule="auto"/>
        <w:rPr>
          <w:rFonts w:ascii="GothamHTF-Medium" w:hAnsi="GothamHTF-Medium"/>
          <w:b w:val="0"/>
          <w:bCs/>
          <w:color w:val="E4701E"/>
        </w:rPr>
      </w:pPr>
      <w:r w:rsidRPr="00E92623">
        <w:rPr>
          <w:rFonts w:ascii="GothamHTF-Medium" w:hAnsi="GothamHTF-Medium"/>
          <w:b w:val="0"/>
          <w:bCs/>
          <w:color w:val="E4701E"/>
        </w:rPr>
        <w:t xml:space="preserve">Step-by-Step </w:t>
      </w:r>
      <w:r w:rsidR="009A7C6E" w:rsidRPr="00E92623">
        <w:rPr>
          <w:rFonts w:ascii="GothamHTF-Medium" w:hAnsi="GothamHTF-Medium"/>
          <w:b w:val="0"/>
          <w:bCs/>
          <w:color w:val="E4701E"/>
        </w:rPr>
        <w:t>Directions</w:t>
      </w:r>
    </w:p>
    <w:p w14:paraId="778DAFA9" w14:textId="2C97697E" w:rsidR="00E03124" w:rsidRPr="00450EF8" w:rsidRDefault="00E03124" w:rsidP="00E03124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Go to </w:t>
      </w:r>
      <w:hyperlink r:id="rId11" w:history="1">
        <w:r w:rsidR="000508DF" w:rsidRPr="00450EF8">
          <w:rPr>
            <w:rStyle w:val="Hyperlink"/>
            <w:rFonts w:ascii="GothamHTF-Book" w:hAnsi="GothamHTF-Book"/>
          </w:rPr>
          <w:t>https://cosstraining.org/resources/resources3/</w:t>
        </w:r>
      </w:hyperlink>
      <w:r w:rsidR="00931AD5">
        <w:rPr>
          <w:rFonts w:ascii="GothamHTF-Book" w:hAnsi="GothamHTF-Book"/>
        </w:rPr>
        <w:t xml:space="preserve"> </w:t>
      </w:r>
      <w:r w:rsidR="00F75131" w:rsidRPr="00450EF8">
        <w:rPr>
          <w:rFonts w:ascii="GothamHTF-Book" w:hAnsi="GothamHTF-Book"/>
        </w:rPr>
        <w:t>and locate the “Post Session Assignment” section</w:t>
      </w:r>
      <w:r w:rsidR="00AA2AA0" w:rsidRPr="00450EF8">
        <w:rPr>
          <w:rFonts w:ascii="GothamHTF-Book" w:hAnsi="GothamHTF-Book"/>
        </w:rPr>
        <w:t>.</w:t>
      </w:r>
    </w:p>
    <w:p w14:paraId="1198F13D" w14:textId="77777777" w:rsidR="00AA2AA0" w:rsidRPr="00450EF8" w:rsidRDefault="00AA2AA0" w:rsidP="00AA2AA0">
      <w:pPr>
        <w:pStyle w:val="ListParagraph"/>
        <w:numPr>
          <w:ilvl w:val="0"/>
          <w:numId w:val="0"/>
        </w:numPr>
        <w:ind w:left="720"/>
        <w:rPr>
          <w:rFonts w:ascii="GothamHTF-Book" w:hAnsi="GothamHTF-Book"/>
          <w:sz w:val="16"/>
        </w:rPr>
      </w:pPr>
    </w:p>
    <w:p w14:paraId="336B7AF7" w14:textId="77777777" w:rsidR="00F75131" w:rsidRPr="00450EF8" w:rsidRDefault="00F75131" w:rsidP="00892057">
      <w:pPr>
        <w:pStyle w:val="ListParagraph"/>
        <w:numPr>
          <w:ilvl w:val="0"/>
          <w:numId w:val="9"/>
        </w:numPr>
        <w:spacing w:after="0" w:line="360" w:lineRule="auto"/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Click on the link: </w:t>
      </w:r>
      <w:r w:rsidR="007C5358" w:rsidRPr="00450EF8">
        <w:rPr>
          <w:rStyle w:val="newcontentChar"/>
          <w:rFonts w:ascii="GothamHTF-Book" w:hAnsi="GothamHTF-Book"/>
          <w:u w:val="single"/>
        </w:rPr>
        <w:t>Manag</w:t>
      </w:r>
      <w:r w:rsidR="005458C4" w:rsidRPr="00450EF8">
        <w:rPr>
          <w:rStyle w:val="newcontentChar"/>
          <w:rFonts w:ascii="GothamHTF-Book" w:hAnsi="GothamHTF-Book"/>
          <w:u w:val="single"/>
        </w:rPr>
        <w:t xml:space="preserve">ing Risk &amp; Safety Finances </w:t>
      </w:r>
      <w:r w:rsidR="007C5358" w:rsidRPr="00450EF8">
        <w:rPr>
          <w:rStyle w:val="newcontentChar"/>
          <w:rFonts w:ascii="GothamHTF-Book" w:hAnsi="GothamHTF-Book"/>
          <w:u w:val="single"/>
        </w:rPr>
        <w:t>Assignment</w:t>
      </w:r>
    </w:p>
    <w:p w14:paraId="3D592C59" w14:textId="77777777" w:rsidR="00F75131" w:rsidRPr="00450EF8" w:rsidRDefault="00BC4B1E" w:rsidP="00892057">
      <w:pPr>
        <w:spacing w:line="276" w:lineRule="auto"/>
        <w:ind w:left="720"/>
        <w:rPr>
          <w:rFonts w:ascii="GothamHTF-Book" w:hAnsi="GothamHTF-Book"/>
          <w:i/>
        </w:rPr>
      </w:pPr>
      <w:r w:rsidRPr="00450EF8">
        <w:rPr>
          <w:rFonts w:ascii="GothamHTF-Book" w:hAnsi="GothamHTF-Book"/>
          <w:i/>
        </w:rPr>
        <w:t xml:space="preserve">NOTE: </w:t>
      </w:r>
      <w:r w:rsidR="003E6BAF" w:rsidRPr="00450EF8">
        <w:rPr>
          <w:rFonts w:ascii="GothamHTF-Book" w:hAnsi="GothamHTF-Book"/>
          <w:i/>
        </w:rPr>
        <w:t xml:space="preserve">You will be taken to an online form which includes </w:t>
      </w:r>
      <w:r w:rsidRPr="00450EF8">
        <w:rPr>
          <w:rFonts w:ascii="GothamHTF-Book" w:hAnsi="GothamHTF-Book"/>
          <w:i/>
        </w:rPr>
        <w:t>three files</w:t>
      </w:r>
      <w:r w:rsidR="003E6BAF" w:rsidRPr="00450EF8">
        <w:rPr>
          <w:rFonts w:ascii="GothamHTF-Book" w:hAnsi="GothamHTF-Book"/>
          <w:i/>
        </w:rPr>
        <w:t xml:space="preserve"> for you to download</w:t>
      </w:r>
      <w:r w:rsidR="00F75131" w:rsidRPr="00450EF8">
        <w:rPr>
          <w:rFonts w:ascii="GothamHTF-Book" w:hAnsi="GothamHTF-Book"/>
          <w:i/>
        </w:rPr>
        <w:t>.</w:t>
      </w:r>
    </w:p>
    <w:p w14:paraId="21072B46" w14:textId="77777777" w:rsidR="00BC4B1E" w:rsidRPr="00450EF8" w:rsidRDefault="00AA2AA0" w:rsidP="00F75131">
      <w:pPr>
        <w:pStyle w:val="ListParagraph"/>
        <w:numPr>
          <w:ilvl w:val="0"/>
          <w:numId w:val="9"/>
        </w:numPr>
        <w:rPr>
          <w:rFonts w:ascii="GothamHTF-Book" w:hAnsi="GothamHTF-Book"/>
          <w:i/>
        </w:rPr>
      </w:pPr>
      <w:r w:rsidRPr="00450EF8">
        <w:rPr>
          <w:rFonts w:ascii="GothamHTF-Book" w:hAnsi="GothamHTF-Book"/>
        </w:rPr>
        <w:t xml:space="preserve">Download </w:t>
      </w:r>
      <w:r w:rsidR="00BC4B1E" w:rsidRPr="00450EF8">
        <w:rPr>
          <w:rFonts w:ascii="GothamHTF-Book" w:hAnsi="GothamHTF-Book"/>
        </w:rPr>
        <w:t xml:space="preserve">&amp; </w:t>
      </w:r>
      <w:proofErr w:type="gramStart"/>
      <w:r w:rsidR="00BC4B1E" w:rsidRPr="00450EF8">
        <w:rPr>
          <w:rFonts w:ascii="GothamHTF-Book" w:hAnsi="GothamHTF-Book"/>
        </w:rPr>
        <w:t>Save</w:t>
      </w:r>
      <w:proofErr w:type="gramEnd"/>
      <w:r w:rsidR="00BC4B1E" w:rsidRPr="00450EF8">
        <w:rPr>
          <w:rFonts w:ascii="GothamHTF-Book" w:hAnsi="GothamHTF-Book"/>
        </w:rPr>
        <w:t xml:space="preserve"> the following documents which appear at the top of the page:</w:t>
      </w:r>
    </w:p>
    <w:p w14:paraId="2B13E736" w14:textId="14E9BF20" w:rsidR="00BC4B1E" w:rsidRPr="00450EF8" w:rsidRDefault="00BC4B1E" w:rsidP="00BC4B1E">
      <w:pPr>
        <w:pStyle w:val="ListParagraph"/>
        <w:numPr>
          <w:ilvl w:val="0"/>
          <w:numId w:val="10"/>
        </w:numPr>
        <w:rPr>
          <w:rFonts w:ascii="GothamHTF-Book" w:hAnsi="GothamHTF-Book"/>
          <w:i/>
          <w:sz w:val="22"/>
        </w:rPr>
      </w:pPr>
      <w:r w:rsidRPr="00152CA8">
        <w:rPr>
          <w:rFonts w:ascii="GothamHTF-Medium" w:hAnsi="GothamHTF-Medium"/>
          <w:bCs/>
          <w:color w:val="0070C0"/>
        </w:rPr>
        <w:t>Risk Matrix</w:t>
      </w:r>
      <w:r w:rsidRPr="00450EF8">
        <w:rPr>
          <w:rFonts w:ascii="GothamHTF-Book" w:hAnsi="GothamHTF-Book"/>
        </w:rPr>
        <w:t xml:space="preserve"> </w:t>
      </w:r>
      <w:r w:rsidRPr="00450EF8">
        <w:rPr>
          <w:rFonts w:ascii="GothamHTF-Book" w:hAnsi="GothamHTF-Book"/>
          <w:i/>
          <w:sz w:val="22"/>
        </w:rPr>
        <w:t>(Use to determine severity &amp; likelihood of risk occurrence)</w:t>
      </w:r>
    </w:p>
    <w:p w14:paraId="3599C0BC" w14:textId="77777777" w:rsidR="00BC4B1E" w:rsidRPr="00450EF8" w:rsidRDefault="00BC4B1E" w:rsidP="00BC4B1E">
      <w:pPr>
        <w:pStyle w:val="ListParagraph"/>
        <w:numPr>
          <w:ilvl w:val="0"/>
          <w:numId w:val="10"/>
        </w:numPr>
        <w:rPr>
          <w:rFonts w:ascii="GothamHTF-Book" w:hAnsi="GothamHTF-Book"/>
          <w:i/>
        </w:rPr>
      </w:pPr>
      <w:r w:rsidRPr="00152CA8">
        <w:rPr>
          <w:rFonts w:ascii="GothamHTF-Medium" w:hAnsi="GothamHTF-Medium"/>
          <w:bCs/>
          <w:color w:val="0070C0"/>
        </w:rPr>
        <w:t>Risk Log</w:t>
      </w:r>
      <w:r w:rsidRPr="00450EF8">
        <w:rPr>
          <w:rFonts w:ascii="GothamHTF-Book" w:hAnsi="GothamHTF-Book"/>
          <w:b/>
          <w:color w:val="0070C0"/>
        </w:rPr>
        <w:t xml:space="preserve"> </w:t>
      </w:r>
      <w:r w:rsidRPr="00450EF8">
        <w:rPr>
          <w:rFonts w:ascii="GothamHTF-Book" w:hAnsi="GothamHTF-Book"/>
          <w:i/>
          <w:sz w:val="22"/>
        </w:rPr>
        <w:t xml:space="preserve">(Excel worksheet used to manage risks) </w:t>
      </w:r>
    </w:p>
    <w:p w14:paraId="6683B606" w14:textId="77777777" w:rsidR="00BC4B1E" w:rsidRPr="00450EF8" w:rsidRDefault="00BC4B1E" w:rsidP="00BC4B1E">
      <w:pPr>
        <w:pStyle w:val="ListParagraph"/>
        <w:numPr>
          <w:ilvl w:val="0"/>
          <w:numId w:val="10"/>
        </w:numPr>
        <w:rPr>
          <w:rFonts w:ascii="GothamHTF-Book" w:hAnsi="GothamHTF-Book"/>
          <w:i/>
          <w:sz w:val="22"/>
        </w:rPr>
      </w:pPr>
      <w:r w:rsidRPr="00152CA8">
        <w:rPr>
          <w:rFonts w:ascii="GothamHTF-Medium" w:hAnsi="GothamHTF-Medium"/>
          <w:bCs/>
          <w:color w:val="0070C0"/>
        </w:rPr>
        <w:t>SMS Budgeting Worksheet</w:t>
      </w:r>
      <w:r w:rsidRPr="00450EF8">
        <w:rPr>
          <w:rFonts w:ascii="GothamHTF-Book" w:hAnsi="GothamHTF-Book"/>
          <w:b/>
          <w:color w:val="0070C0"/>
        </w:rPr>
        <w:t xml:space="preserve"> </w:t>
      </w:r>
      <w:r w:rsidRPr="00450EF8">
        <w:rPr>
          <w:rFonts w:ascii="GothamHTF-Book" w:hAnsi="GothamHTF-Book"/>
          <w:i/>
          <w:sz w:val="22"/>
        </w:rPr>
        <w:t>(Excel worksheet used to create a safety budget)</w:t>
      </w:r>
    </w:p>
    <w:p w14:paraId="65EAFA31" w14:textId="77777777" w:rsidR="00BC4B1E" w:rsidRPr="00450EF8" w:rsidRDefault="00BC4B1E" w:rsidP="00BC4B1E">
      <w:pPr>
        <w:pStyle w:val="ListParagraph"/>
        <w:numPr>
          <w:ilvl w:val="0"/>
          <w:numId w:val="0"/>
        </w:numPr>
        <w:ind w:left="1375"/>
        <w:rPr>
          <w:rFonts w:ascii="GothamHTF-Book" w:hAnsi="GothamHTF-Book"/>
          <w:i/>
          <w:sz w:val="14"/>
        </w:rPr>
      </w:pPr>
    </w:p>
    <w:p w14:paraId="028D06DE" w14:textId="77777777" w:rsidR="004B7FBE" w:rsidRPr="00450EF8" w:rsidRDefault="00BC4B1E" w:rsidP="004B7FBE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t>Open the Risk Log and c</w:t>
      </w:r>
      <w:r w:rsidR="00892057" w:rsidRPr="00450EF8">
        <w:rPr>
          <w:rFonts w:ascii="GothamHTF-Book" w:hAnsi="GothamHTF-Book"/>
        </w:rPr>
        <w:t>omplete R</w:t>
      </w:r>
      <w:r w:rsidRPr="00450EF8">
        <w:rPr>
          <w:rFonts w:ascii="GothamHTF-Book" w:hAnsi="GothamHTF-Book"/>
        </w:rPr>
        <w:t xml:space="preserve">ows 9-11 </w:t>
      </w:r>
      <w:r w:rsidRPr="00450EF8">
        <w:rPr>
          <w:rFonts w:ascii="GothamHTF-Book" w:hAnsi="GothamHTF-Book"/>
          <w:i/>
          <w:sz w:val="22"/>
        </w:rPr>
        <w:t>(R6, R7, &amp; R8</w:t>
      </w:r>
      <w:r w:rsidR="004B7FBE" w:rsidRPr="00450EF8">
        <w:rPr>
          <w:rFonts w:ascii="GothamHTF-Book" w:hAnsi="GothamHTF-Book"/>
          <w:i/>
          <w:sz w:val="22"/>
        </w:rPr>
        <w:t>)</w:t>
      </w:r>
      <w:r w:rsidR="004B7FBE" w:rsidRPr="00450EF8">
        <w:rPr>
          <w:rFonts w:ascii="GothamHTF-Book" w:hAnsi="GothamHTF-Book"/>
          <w:i/>
        </w:rPr>
        <w:t xml:space="preserve"> </w:t>
      </w:r>
      <w:r w:rsidR="004B7FBE" w:rsidRPr="00450EF8">
        <w:rPr>
          <w:rFonts w:ascii="GothamHTF-Book" w:hAnsi="GothamHTF-Book"/>
        </w:rPr>
        <w:t>representing three</w:t>
      </w:r>
      <w:r w:rsidR="004B7FBE" w:rsidRPr="00450EF8">
        <w:rPr>
          <w:rFonts w:ascii="GothamHTF-Book" w:hAnsi="GothamHTF-Book"/>
          <w:sz w:val="22"/>
        </w:rPr>
        <w:t xml:space="preserve"> (3) </w:t>
      </w:r>
      <w:r w:rsidR="004B7FBE" w:rsidRPr="00450EF8">
        <w:rPr>
          <w:rFonts w:ascii="GothamHTF-Book" w:hAnsi="GothamHTF-Book"/>
        </w:rPr>
        <w:t>hazards which currently exist at your organization.</w:t>
      </w:r>
      <w:r w:rsidRPr="00450EF8">
        <w:rPr>
          <w:rFonts w:ascii="GothamHTF-Book" w:hAnsi="GothamHTF-Book"/>
        </w:rPr>
        <w:t xml:space="preserve"> </w:t>
      </w:r>
    </w:p>
    <w:p w14:paraId="774D16B0" w14:textId="77777777" w:rsidR="004B7FBE" w:rsidRPr="00450EF8" w:rsidRDefault="004B7FBE" w:rsidP="004B7FBE">
      <w:pPr>
        <w:ind w:left="720"/>
        <w:rPr>
          <w:rFonts w:ascii="GothamHTF-Book" w:hAnsi="GothamHTF-Book"/>
          <w:i/>
        </w:rPr>
      </w:pPr>
      <w:r w:rsidRPr="00450EF8">
        <w:rPr>
          <w:rFonts w:ascii="GothamHTF-Book" w:hAnsi="GothamHTF-Book"/>
          <w:i/>
        </w:rPr>
        <w:t>NOTE: Columns B, F, H &amp; I are required</w:t>
      </w:r>
      <w:r w:rsidR="004B203F" w:rsidRPr="00450EF8">
        <w:rPr>
          <w:rFonts w:ascii="GothamHTF-Book" w:hAnsi="GothamHTF-Book"/>
          <w:i/>
        </w:rPr>
        <w:t xml:space="preserve">. It is suggested that you complete all columns for the Basic Risk Information and </w:t>
      </w:r>
      <w:r w:rsidRPr="00450EF8">
        <w:rPr>
          <w:rFonts w:ascii="GothamHTF-Book" w:hAnsi="GothamHTF-Book"/>
          <w:i/>
        </w:rPr>
        <w:t>Risk Assessment Information</w:t>
      </w:r>
      <w:r w:rsidR="004B203F" w:rsidRPr="00450EF8">
        <w:rPr>
          <w:rFonts w:ascii="GothamHTF-Book" w:hAnsi="GothamHTF-Book"/>
          <w:i/>
        </w:rPr>
        <w:t xml:space="preserve"> sections.</w:t>
      </w:r>
    </w:p>
    <w:p w14:paraId="636C45F0" w14:textId="77777777" w:rsidR="00612B38" w:rsidRPr="00450EF8" w:rsidRDefault="004B7FBE" w:rsidP="004B7FBE">
      <w:pPr>
        <w:pStyle w:val="ListParagraph"/>
        <w:numPr>
          <w:ilvl w:val="0"/>
          <w:numId w:val="9"/>
        </w:numPr>
        <w:rPr>
          <w:rFonts w:ascii="GothamHTF-Book" w:hAnsi="GothamHTF-Book"/>
          <w:i/>
        </w:rPr>
      </w:pPr>
      <w:r w:rsidRPr="00450EF8">
        <w:rPr>
          <w:rFonts w:ascii="GothamHTF-Book" w:hAnsi="GothamHTF-Book"/>
        </w:rPr>
        <w:t xml:space="preserve">Once the Risk Log is complete, </w:t>
      </w:r>
      <w:r w:rsidR="00612B38" w:rsidRPr="00450EF8">
        <w:rPr>
          <w:rFonts w:ascii="GothamHTF-Book" w:hAnsi="GothamHTF-Book"/>
        </w:rPr>
        <w:t>save your update</w:t>
      </w:r>
      <w:r w:rsidR="003E6BAF" w:rsidRPr="00450EF8">
        <w:rPr>
          <w:rFonts w:ascii="GothamHTF-Book" w:hAnsi="GothamHTF-Book"/>
        </w:rPr>
        <w:t>d Excel Worksheet</w:t>
      </w:r>
      <w:r w:rsidRPr="00450EF8">
        <w:rPr>
          <w:rFonts w:ascii="GothamHTF-Book" w:hAnsi="GothamHTF-Book"/>
        </w:rPr>
        <w:t xml:space="preserve"> with your name, </w:t>
      </w:r>
      <w:r w:rsidRPr="00450EF8">
        <w:rPr>
          <w:rFonts w:ascii="GothamHTF-Book" w:hAnsi="GothamHTF-Book"/>
          <w:i/>
        </w:rPr>
        <w:t>e</w:t>
      </w:r>
      <w:r w:rsidR="00612B38" w:rsidRPr="00450EF8">
        <w:rPr>
          <w:rFonts w:ascii="GothamHTF-Book" w:hAnsi="GothamHTF-Book"/>
          <w:i/>
        </w:rPr>
        <w:t xml:space="preserve">.g. -&gt; </w:t>
      </w:r>
      <w:proofErr w:type="spellStart"/>
      <w:r w:rsidR="00612B38" w:rsidRPr="00450EF8">
        <w:rPr>
          <w:rFonts w:ascii="GothamHTF-Book" w:hAnsi="GothamHTF-Book"/>
          <w:i/>
        </w:rPr>
        <w:t>DonJohn_</w:t>
      </w:r>
      <w:r w:rsidRPr="00450EF8">
        <w:rPr>
          <w:rFonts w:ascii="GothamHTF-Book" w:hAnsi="GothamHTF-Book"/>
          <w:i/>
        </w:rPr>
        <w:t>RiskLog</w:t>
      </w:r>
      <w:r w:rsidR="00612B38" w:rsidRPr="00450EF8">
        <w:rPr>
          <w:rFonts w:ascii="GothamHTF-Book" w:hAnsi="GothamHTF-Book"/>
          <w:i/>
        </w:rPr>
        <w:t>.xlm</w:t>
      </w:r>
      <w:proofErr w:type="spellEnd"/>
      <w:r w:rsidRPr="00450EF8">
        <w:rPr>
          <w:rFonts w:ascii="GothamHTF-Book" w:hAnsi="GothamHTF-Book"/>
        </w:rPr>
        <w:t xml:space="preserve">. This </w:t>
      </w:r>
      <w:r w:rsidR="003E6BAF" w:rsidRPr="00450EF8">
        <w:rPr>
          <w:rFonts w:ascii="GothamHTF-Book" w:hAnsi="GothamHTF-Book"/>
        </w:rPr>
        <w:t>file</w:t>
      </w:r>
      <w:r w:rsidRPr="00450EF8">
        <w:rPr>
          <w:rFonts w:ascii="GothamHTF-Book" w:hAnsi="GothamHTF-Book"/>
        </w:rPr>
        <w:t xml:space="preserve"> will need to be </w:t>
      </w:r>
      <w:r w:rsidRPr="00450EF8">
        <w:rPr>
          <w:rFonts w:ascii="GothamHTF-Book" w:hAnsi="GothamHTF-Book"/>
          <w:u w:val="single"/>
        </w:rPr>
        <w:t>uploaded to task four</w:t>
      </w:r>
      <w:r w:rsidRPr="00450EF8">
        <w:rPr>
          <w:rFonts w:ascii="GothamHTF-Book" w:hAnsi="GothamHTF-Book"/>
        </w:rPr>
        <w:t xml:space="preserve"> of the online form.</w:t>
      </w:r>
    </w:p>
    <w:p w14:paraId="4BC3FD9A" w14:textId="77777777" w:rsidR="00892057" w:rsidRPr="00450EF8" w:rsidRDefault="00892057" w:rsidP="00892057">
      <w:pPr>
        <w:pStyle w:val="ListParagraph"/>
        <w:numPr>
          <w:ilvl w:val="0"/>
          <w:numId w:val="0"/>
        </w:numPr>
        <w:ind w:left="720"/>
        <w:rPr>
          <w:rFonts w:ascii="GothamHTF-Book" w:hAnsi="GothamHTF-Book"/>
          <w:i/>
          <w:sz w:val="10"/>
        </w:rPr>
      </w:pPr>
    </w:p>
    <w:p w14:paraId="38E4C8A0" w14:textId="77777777" w:rsidR="004B7FBE" w:rsidRPr="00450EF8" w:rsidRDefault="004B7FBE" w:rsidP="004B7FBE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Next, using the SMS Budgeting Worksheet, create a budget for your safety department. </w:t>
      </w:r>
    </w:p>
    <w:p w14:paraId="3BF16722" w14:textId="77777777" w:rsidR="004B7FBE" w:rsidRPr="00450EF8" w:rsidRDefault="004B7FBE" w:rsidP="004B7FBE">
      <w:pPr>
        <w:ind w:left="720"/>
        <w:rPr>
          <w:rFonts w:ascii="GothamHTF-Book" w:hAnsi="GothamHTF-Book"/>
          <w:i/>
        </w:rPr>
      </w:pPr>
      <w:r w:rsidRPr="00450EF8">
        <w:rPr>
          <w:rFonts w:ascii="GothamHTF-Book" w:hAnsi="GothamHTF-Book"/>
          <w:i/>
        </w:rPr>
        <w:t>NOTE: Reference the online form task five for budget worksheet directions.</w:t>
      </w:r>
    </w:p>
    <w:p w14:paraId="5673870E" w14:textId="2BB8EA04" w:rsidR="00892057" w:rsidRPr="00450EF8" w:rsidRDefault="00892057" w:rsidP="00892057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lastRenderedPageBreak/>
        <w:t xml:space="preserve">Once the SMS Budgeting Worksheet is complete, save your updated </w:t>
      </w:r>
      <w:r w:rsidR="003E6BAF" w:rsidRPr="00450EF8">
        <w:rPr>
          <w:rFonts w:ascii="GothamHTF-Book" w:hAnsi="GothamHTF-Book"/>
        </w:rPr>
        <w:t>E</w:t>
      </w:r>
      <w:r w:rsidRPr="00450EF8">
        <w:rPr>
          <w:rFonts w:ascii="GothamHTF-Book" w:hAnsi="GothamHTF-Book"/>
        </w:rPr>
        <w:t xml:space="preserve">xcel </w:t>
      </w:r>
      <w:r w:rsidR="003E6BAF" w:rsidRPr="00450EF8">
        <w:rPr>
          <w:rFonts w:ascii="GothamHTF-Book" w:hAnsi="GothamHTF-Book"/>
        </w:rPr>
        <w:t>Worksheet</w:t>
      </w:r>
      <w:r w:rsidRPr="00450EF8">
        <w:rPr>
          <w:rFonts w:ascii="GothamHTF-Book" w:hAnsi="GothamHTF-Book"/>
        </w:rPr>
        <w:t xml:space="preserve"> with </w:t>
      </w:r>
      <w:proofErr w:type="gramStart"/>
      <w:r w:rsidRPr="00450EF8">
        <w:rPr>
          <w:rFonts w:ascii="GothamHTF-Book" w:hAnsi="GothamHTF-Book"/>
        </w:rPr>
        <w:t>you</w:t>
      </w:r>
      <w:proofErr w:type="gramEnd"/>
      <w:r w:rsidRPr="00450EF8">
        <w:rPr>
          <w:rFonts w:ascii="GothamHTF-Book" w:hAnsi="GothamHTF-Book"/>
        </w:rPr>
        <w:t xml:space="preserve"> name, </w:t>
      </w:r>
      <w:r w:rsidRPr="00450EF8">
        <w:rPr>
          <w:rFonts w:ascii="GothamHTF-Book" w:hAnsi="GothamHTF-Book"/>
          <w:i/>
          <w:iCs/>
        </w:rPr>
        <w:t xml:space="preserve">e.g. -&gt; </w:t>
      </w:r>
      <w:proofErr w:type="spellStart"/>
      <w:r w:rsidRPr="00450EF8">
        <w:rPr>
          <w:rFonts w:ascii="GothamHTF-Book" w:hAnsi="GothamHTF-Book"/>
          <w:i/>
          <w:iCs/>
        </w:rPr>
        <w:t>DonJohn_SMS_BudgetingWorksheet.xlm</w:t>
      </w:r>
      <w:proofErr w:type="spellEnd"/>
      <w:r w:rsidRPr="00450EF8">
        <w:rPr>
          <w:rFonts w:ascii="GothamHTF-Book" w:hAnsi="GothamHTF-Book"/>
          <w:i/>
          <w:iCs/>
        </w:rPr>
        <w:t>.</w:t>
      </w:r>
      <w:r w:rsidRPr="00450EF8">
        <w:rPr>
          <w:rFonts w:ascii="GothamHTF-Book" w:hAnsi="GothamHTF-Book"/>
        </w:rPr>
        <w:t xml:space="preserve"> This </w:t>
      </w:r>
      <w:r w:rsidR="003E6BAF" w:rsidRPr="00450EF8">
        <w:rPr>
          <w:rFonts w:ascii="GothamHTF-Book" w:hAnsi="GothamHTF-Book"/>
        </w:rPr>
        <w:t>file</w:t>
      </w:r>
      <w:r w:rsidRPr="00450EF8">
        <w:rPr>
          <w:rFonts w:ascii="GothamHTF-Book" w:hAnsi="GothamHTF-Book"/>
        </w:rPr>
        <w:t xml:space="preserve"> will need to be </w:t>
      </w:r>
      <w:r w:rsidRPr="00450EF8">
        <w:rPr>
          <w:rFonts w:ascii="GothamHTF-Book" w:hAnsi="GothamHTF-Book"/>
          <w:u w:val="single"/>
        </w:rPr>
        <w:t>uploaded to task five</w:t>
      </w:r>
      <w:r w:rsidRPr="00450EF8">
        <w:rPr>
          <w:rFonts w:ascii="GothamHTF-Book" w:hAnsi="GothamHTF-Book"/>
        </w:rPr>
        <w:t xml:space="preserve"> of the online form.</w:t>
      </w:r>
    </w:p>
    <w:p w14:paraId="3F882D39" w14:textId="77777777" w:rsidR="000508DF" w:rsidRPr="00450EF8" w:rsidRDefault="000508DF" w:rsidP="000508DF">
      <w:pPr>
        <w:pStyle w:val="ListParagraph"/>
        <w:numPr>
          <w:ilvl w:val="0"/>
          <w:numId w:val="0"/>
        </w:numPr>
        <w:spacing w:after="0" w:line="240" w:lineRule="auto"/>
        <w:rPr>
          <w:rFonts w:ascii="GothamHTF-Book" w:hAnsi="GothamHTF-Book"/>
          <w:sz w:val="10"/>
          <w:szCs w:val="8"/>
        </w:rPr>
      </w:pPr>
    </w:p>
    <w:p w14:paraId="291103C5" w14:textId="03D939B9" w:rsidR="00892057" w:rsidRPr="00450EF8" w:rsidRDefault="00892057" w:rsidP="00892057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t>Complete all required fields on the online form.</w:t>
      </w:r>
    </w:p>
    <w:p w14:paraId="3626C665" w14:textId="77777777" w:rsidR="000508DF" w:rsidRPr="00450EF8" w:rsidRDefault="000508DF" w:rsidP="000508DF">
      <w:pPr>
        <w:pStyle w:val="ListParagraph"/>
        <w:numPr>
          <w:ilvl w:val="0"/>
          <w:numId w:val="0"/>
        </w:numPr>
        <w:spacing w:after="0" w:line="240" w:lineRule="auto"/>
        <w:rPr>
          <w:rFonts w:ascii="GothamHTF-Book" w:hAnsi="GothamHTF-Book"/>
          <w:sz w:val="10"/>
          <w:szCs w:val="8"/>
        </w:rPr>
      </w:pPr>
    </w:p>
    <w:p w14:paraId="0CCA74AF" w14:textId="614BDB3E" w:rsidR="00892057" w:rsidRPr="00450EF8" w:rsidRDefault="003E6BAF" w:rsidP="00892057">
      <w:pPr>
        <w:pStyle w:val="ListParagraph"/>
        <w:numPr>
          <w:ilvl w:val="0"/>
          <w:numId w:val="9"/>
        </w:numPr>
        <w:rPr>
          <w:rFonts w:ascii="GothamHTF-Book" w:hAnsi="GothamHTF-Book"/>
        </w:rPr>
      </w:pPr>
      <w:r w:rsidRPr="00450EF8">
        <w:rPr>
          <w:rFonts w:ascii="GothamHTF-Book" w:hAnsi="GothamHTF-Book"/>
        </w:rPr>
        <w:t>Upload both required files</w:t>
      </w:r>
      <w:r w:rsidR="00892057" w:rsidRPr="00450EF8">
        <w:rPr>
          <w:rFonts w:ascii="GothamHTF-Book" w:hAnsi="GothamHTF-Book"/>
        </w:rPr>
        <w:t xml:space="preserve"> to the online form.</w:t>
      </w:r>
    </w:p>
    <w:p w14:paraId="79E31A1E" w14:textId="77777777" w:rsidR="000508DF" w:rsidRPr="00450EF8" w:rsidRDefault="000508DF" w:rsidP="000508DF">
      <w:pPr>
        <w:pStyle w:val="ListParagraph"/>
        <w:numPr>
          <w:ilvl w:val="0"/>
          <w:numId w:val="0"/>
        </w:numPr>
        <w:spacing w:after="0" w:line="240" w:lineRule="auto"/>
        <w:rPr>
          <w:rFonts w:ascii="GothamHTF-Book" w:hAnsi="GothamHTF-Book"/>
          <w:sz w:val="10"/>
          <w:szCs w:val="8"/>
        </w:rPr>
      </w:pPr>
    </w:p>
    <w:p w14:paraId="4DEB286D" w14:textId="0895E79D" w:rsidR="00892057" w:rsidRPr="00450EF8" w:rsidRDefault="006C3C03" w:rsidP="000508DF">
      <w:pPr>
        <w:pStyle w:val="ListParagraph"/>
        <w:numPr>
          <w:ilvl w:val="0"/>
          <w:numId w:val="9"/>
        </w:numPr>
        <w:spacing w:line="240" w:lineRule="auto"/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Finally, </w:t>
      </w:r>
      <w:r w:rsidR="00892057" w:rsidRPr="00450EF8">
        <w:rPr>
          <w:rFonts w:ascii="GothamHTF-Book" w:hAnsi="GothamHTF-Book"/>
        </w:rPr>
        <w:t>sign using the “Signature”</w:t>
      </w:r>
      <w:r w:rsidRPr="00450EF8">
        <w:rPr>
          <w:rFonts w:ascii="GothamHTF-Book" w:hAnsi="GothamHTF-Book"/>
        </w:rPr>
        <w:t xml:space="preserve"> link on the </w:t>
      </w:r>
      <w:r w:rsidR="00BF424F" w:rsidRPr="00450EF8">
        <w:rPr>
          <w:rFonts w:ascii="GothamHTF-Book" w:hAnsi="GothamHTF-Book"/>
        </w:rPr>
        <w:t>form and</w:t>
      </w:r>
      <w:r w:rsidRPr="00450EF8">
        <w:rPr>
          <w:rFonts w:ascii="GothamHTF-Book" w:hAnsi="GothamHTF-Book"/>
        </w:rPr>
        <w:t xml:space="preserve"> hit submit.</w:t>
      </w:r>
    </w:p>
    <w:p w14:paraId="4DCCD87F" w14:textId="77777777" w:rsidR="000508DF" w:rsidRPr="00450EF8" w:rsidRDefault="000508DF" w:rsidP="000508DF">
      <w:pPr>
        <w:spacing w:after="0" w:line="240" w:lineRule="auto"/>
        <w:rPr>
          <w:rFonts w:ascii="GothamHTF-Book" w:hAnsi="GothamHTF-Book"/>
          <w:sz w:val="10"/>
          <w:szCs w:val="8"/>
        </w:rPr>
      </w:pPr>
    </w:p>
    <w:p w14:paraId="517AC90B" w14:textId="186DF7EC" w:rsidR="00612B38" w:rsidRPr="00450EF8" w:rsidRDefault="0017507B" w:rsidP="0017507B">
      <w:pPr>
        <w:rPr>
          <w:rFonts w:ascii="GothamHTF-Book" w:hAnsi="GothamHTF-Book"/>
        </w:rPr>
      </w:pPr>
      <w:r w:rsidRPr="00450EF8">
        <w:rPr>
          <w:rFonts w:ascii="GothamHTF-Book" w:hAnsi="GothamHTF-Book"/>
        </w:rPr>
        <w:t xml:space="preserve">Upon submission, our COSM Administrators and your instructor will receive a copy of your assignment for review. Once reviewed, you will receive an email letting you know </w:t>
      </w:r>
      <w:r w:rsidR="00527FE0" w:rsidRPr="00450EF8">
        <w:rPr>
          <w:rFonts w:ascii="GothamHTF-Book" w:hAnsi="GothamHTF-Book"/>
        </w:rPr>
        <w:t>whether</w:t>
      </w:r>
      <w:r w:rsidRPr="00450EF8">
        <w:rPr>
          <w:rFonts w:ascii="GothamHTF-Book" w:hAnsi="GothamHTF-Book"/>
        </w:rPr>
        <w:t xml:space="preserve"> your assignment has been accepted or rejected. If rejected, you will also receive feedback as to why your assignment had been rejected. Please follow any instructions provided in the email.</w:t>
      </w:r>
    </w:p>
    <w:p w14:paraId="6E7F96F7" w14:textId="77777777" w:rsidR="004C08F7" w:rsidRPr="00450EF8" w:rsidRDefault="004C08F7" w:rsidP="004C08F7">
      <w:pPr>
        <w:spacing w:after="0"/>
        <w:rPr>
          <w:rFonts w:ascii="GothamHTF-Book" w:hAnsi="GothamHTF-Book"/>
          <w:sz w:val="10"/>
          <w:szCs w:val="22"/>
        </w:rPr>
      </w:pPr>
    </w:p>
    <w:p w14:paraId="2FCF781E" w14:textId="77777777" w:rsidR="004C08F7" w:rsidRPr="00152CA8" w:rsidRDefault="00892057" w:rsidP="00892057">
      <w:pPr>
        <w:pStyle w:val="ICONTitle"/>
        <w:spacing w:line="360" w:lineRule="auto"/>
        <w:rPr>
          <w:rFonts w:ascii="GothamHTF-Medium" w:hAnsi="GothamHTF-Medium"/>
          <w:b w:val="0"/>
          <w:bCs/>
          <w:color w:val="E4701E"/>
        </w:rPr>
      </w:pPr>
      <w:r w:rsidRPr="00152CA8">
        <w:rPr>
          <w:rFonts w:ascii="GothamHTF-Medium" w:hAnsi="GothamHTF-Medium"/>
          <w:b w:val="0"/>
          <w:bCs/>
          <w:noProof/>
          <w:color w:val="E4701E"/>
        </w:rPr>
        <w:t>Risk Log</w:t>
      </w:r>
    </w:p>
    <w:p w14:paraId="453FF070" w14:textId="29EF531B" w:rsidR="001E12DC" w:rsidRPr="00450EF8" w:rsidRDefault="00C74F6B" w:rsidP="004C08F7">
      <w:pPr>
        <w:spacing w:after="0"/>
        <w:jc w:val="center"/>
        <w:rPr>
          <w:rFonts w:ascii="GothamHTF-Book" w:hAnsi="GothamHTF-Book"/>
        </w:rPr>
      </w:pPr>
      <w:r>
        <w:rPr>
          <w:rFonts w:ascii="GothamHTF-Book" w:hAnsi="GothamHTF-Book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D540022" wp14:editId="3530499B">
                <wp:simplePos x="0" y="0"/>
                <wp:positionH relativeFrom="column">
                  <wp:posOffset>3907064</wp:posOffset>
                </wp:positionH>
                <wp:positionV relativeFrom="paragraph">
                  <wp:posOffset>1049020</wp:posOffset>
                </wp:positionV>
                <wp:extent cx="1358083" cy="547370"/>
                <wp:effectExtent l="0" t="76200" r="90170" b="1003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083" cy="547370"/>
                          <a:chOff x="0" y="0"/>
                          <a:chExt cx="1358083" cy="547370"/>
                        </a:xfrm>
                      </wpg:grpSpPr>
                      <wps:wsp>
                        <wps:cNvPr id="19" name="Straight Arrow Connector 19"/>
                        <wps:cNvCnPr/>
                        <wps:spPr>
                          <a:xfrm flipH="1">
                            <a:off x="0" y="283028"/>
                            <a:ext cx="50355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ating options"/>
                        <wps:cNvSpPr/>
                        <wps:spPr>
                          <a:xfrm>
                            <a:off x="416378" y="0"/>
                            <a:ext cx="941705" cy="547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C0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8592F" w14:textId="77777777" w:rsidR="001C24FD" w:rsidRPr="004018C8" w:rsidRDefault="006C3C03" w:rsidP="006C3C03">
                              <w:pPr>
                                <w:pStyle w:val="NormalWeb"/>
                                <w:shd w:val="clear" w:color="auto" w:fill="FFFFFF" w:themeFill="background1"/>
                                <w:spacing w:before="0" w:beforeAutospacing="0" w:after="0" w:afterAutospacing="0"/>
                                <w:jc w:val="center"/>
                                <w:rPr>
                                  <w:rFonts w:ascii="GothamHTF-Book" w:hAnsi="GothamHTF-Book"/>
                                  <w:color w:val="C00000"/>
                                  <w:sz w:val="8"/>
                                </w:rPr>
                              </w:pPr>
                              <w:r w:rsidRPr="004018C8">
                                <w:rPr>
                                  <w:rFonts w:ascii="GothamHTF-Book" w:hAnsi="GothamHTF-Book" w:cstheme="minorBidi"/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50"/>
                                </w:rPr>
                                <w:t>Portion to Complete</w:t>
                              </w:r>
                            </w:p>
                          </w:txbxContent>
                        </wps:txbx>
                        <wps:bodyPr wrap="square" tIns="91440" bIns="9144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40022" id="Group 10" o:spid="_x0000_s1026" style="position:absolute;left:0;text-align:left;margin-left:307.65pt;margin-top:82.6pt;width:106.95pt;height:43.1pt;z-index:251683840" coordsize="13580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27" type="#_x0000_t32" style="position:absolute;top:2830;width:50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" strokecolor="#c00000" strokeweight="2.25pt">
                  <v:stroke endarrow="block" endcap="round"/>
                </v:shape>
                <v:rect id="rating options" o:spid="_x0000_s1028" style="position:absolute;left:4163;width:9417;height:5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" fillcolor="white [3212]" strokecolor="#c00000" strokeweight=".5pt">
                  <v:stroke endcap="round"/>
                  <v:shadow on="t" type="perspective" color="black" opacity="26214f" offset="0,0" matrix="66847f,,,66847f"/>
                  <v:textbox inset=",7.2pt,,7.2pt">
                    <w:txbxContent>
                      <w:p w14:paraId="2D38592F" w14:textId="77777777" w:rsidR="001C24FD" w:rsidRPr="004018C8" w:rsidRDefault="006C3C03" w:rsidP="006C3C03">
                        <w:pPr>
                          <w:pStyle w:val="NormalWeb"/>
                          <w:shd w:val="clear" w:color="auto" w:fill="FFFFFF" w:themeFill="background1"/>
                          <w:spacing w:before="0" w:beforeAutospacing="0" w:after="0" w:afterAutospacing="0"/>
                          <w:jc w:val="center"/>
                          <w:rPr>
                            <w:rFonts w:ascii="GothamHTF-Book" w:hAnsi="GothamHTF-Book"/>
                            <w:color w:val="C00000"/>
                            <w:sz w:val="8"/>
                          </w:rPr>
                        </w:pPr>
                        <w:r w:rsidRPr="004018C8">
                          <w:rPr>
                            <w:rFonts w:ascii="GothamHTF-Book" w:hAnsi="GothamHTF-Book" w:cstheme="minorBidi"/>
                            <w:b/>
                            <w:bCs/>
                            <w:color w:val="C00000"/>
                            <w:kern w:val="24"/>
                            <w:sz w:val="22"/>
                            <w:szCs w:val="50"/>
                          </w:rPr>
                          <w:t>Portion to Complete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50EF8">
        <w:rPr>
          <w:rFonts w:ascii="GothamHTF-Book" w:hAnsi="GothamHTF-Boo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FCB7D" wp14:editId="21009001">
                <wp:simplePos x="0" y="0"/>
                <wp:positionH relativeFrom="column">
                  <wp:posOffset>197576</wp:posOffset>
                </wp:positionH>
                <wp:positionV relativeFrom="paragraph">
                  <wp:posOffset>1014004</wp:posOffset>
                </wp:positionV>
                <wp:extent cx="3584121" cy="615315"/>
                <wp:effectExtent l="19050" t="19050" r="1651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121" cy="615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2C404" id="Rectangle 11" o:spid="_x0000_s1026" style="position:absolute;margin-left:15.55pt;margin-top:79.85pt;width:282.2pt;height:4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" filled="f" strokecolor="#c00000" strokeweight="3pt">
                <v:stroke endcap="round"/>
              </v:rect>
            </w:pict>
          </mc:Fallback>
        </mc:AlternateContent>
      </w:r>
      <w:r w:rsidR="004018C8" w:rsidRPr="00450EF8">
        <w:rPr>
          <w:rFonts w:ascii="GothamHTF-Book" w:hAnsi="GothamHTF-Boo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42BCF3" wp14:editId="2DA12DD0">
                <wp:simplePos x="0" y="0"/>
                <wp:positionH relativeFrom="column">
                  <wp:posOffset>3193415</wp:posOffset>
                </wp:positionH>
                <wp:positionV relativeFrom="paragraph">
                  <wp:posOffset>1625600</wp:posOffset>
                </wp:positionV>
                <wp:extent cx="0" cy="548640"/>
                <wp:effectExtent l="57150" t="19050" r="57150" b="419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166B" id="Straight Arrow Connector 5" o:spid="_x0000_s1026" type="#_x0000_t32" style="position:absolute;margin-left:251.45pt;margin-top:128pt;width:0;height:43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" strokecolor="#c00000" strokeweight="2.25pt">
                <v:stroke endarrow="block" endcap="round"/>
              </v:shape>
            </w:pict>
          </mc:Fallback>
        </mc:AlternateContent>
      </w:r>
      <w:r w:rsidR="004018C8" w:rsidRPr="00450EF8">
        <w:rPr>
          <w:rFonts w:ascii="GothamHTF-Book" w:hAnsi="GothamHTF-Boo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8940B" wp14:editId="0377F159">
                <wp:simplePos x="0" y="0"/>
                <wp:positionH relativeFrom="column">
                  <wp:posOffset>2284730</wp:posOffset>
                </wp:positionH>
                <wp:positionV relativeFrom="paragraph">
                  <wp:posOffset>1612900</wp:posOffset>
                </wp:positionV>
                <wp:extent cx="0" cy="548640"/>
                <wp:effectExtent l="57150" t="19050" r="5715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85E1" id="Straight Arrow Connector 12" o:spid="_x0000_s1026" type="#_x0000_t32" style="position:absolute;margin-left:179.9pt;margin-top:127pt;width:0;height:43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" strokecolor="#c00000" strokeweight="2.25pt">
                <v:stroke endarrow="block" endcap="round"/>
              </v:shape>
            </w:pict>
          </mc:Fallback>
        </mc:AlternateContent>
      </w:r>
      <w:r w:rsidR="004C08F7" w:rsidRPr="00450EF8">
        <w:rPr>
          <w:rFonts w:ascii="GothamHTF-Book" w:hAnsi="GothamHTF-Book"/>
          <w:noProof/>
        </w:rPr>
        <w:drawing>
          <wp:inline distT="0" distB="0" distL="0" distR="0" wp14:anchorId="40B023C2" wp14:editId="2B729A1B">
            <wp:extent cx="5911268" cy="1588001"/>
            <wp:effectExtent l="19050" t="19050" r="1333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sentials_4_AssessToo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68" cy="158800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F7D4D9" w14:textId="77777777" w:rsidR="004C08F7" w:rsidRPr="00450EF8" w:rsidRDefault="004C08F7" w:rsidP="006678C3">
      <w:pPr>
        <w:spacing w:after="0"/>
        <w:rPr>
          <w:rFonts w:ascii="GothamHTF-Book" w:hAnsi="GothamHTF-Book"/>
        </w:rPr>
      </w:pPr>
    </w:p>
    <w:p w14:paraId="7EAD72B4" w14:textId="77777777" w:rsidR="004C08F7" w:rsidRPr="00450EF8" w:rsidRDefault="004C08F7" w:rsidP="006678C3">
      <w:pPr>
        <w:spacing w:after="0"/>
        <w:rPr>
          <w:rFonts w:ascii="GothamHTF-Book" w:hAnsi="GothamHTF-Book"/>
          <w:sz w:val="12"/>
        </w:rPr>
      </w:pPr>
    </w:p>
    <w:p w14:paraId="5F16567B" w14:textId="444832DE" w:rsidR="001E12DC" w:rsidRPr="00152CA8" w:rsidRDefault="00892057" w:rsidP="00CE1117">
      <w:pPr>
        <w:pStyle w:val="ICONTitle"/>
        <w:spacing w:line="360" w:lineRule="auto"/>
        <w:rPr>
          <w:rFonts w:ascii="GothamHTF-Medium" w:hAnsi="GothamHTF-Medium"/>
          <w:b w:val="0"/>
          <w:bCs/>
          <w:color w:val="E4701E"/>
        </w:rPr>
      </w:pPr>
      <w:r w:rsidRPr="00152CA8">
        <w:rPr>
          <w:rFonts w:ascii="GothamHTF-Medium" w:hAnsi="GothamHTF-Medium"/>
          <w:b w:val="0"/>
          <w:bCs/>
          <w:color w:val="E4701E"/>
        </w:rPr>
        <w:t>Risk Matrix</w:t>
      </w:r>
    </w:p>
    <w:p w14:paraId="77008685" w14:textId="20D45467" w:rsidR="00064352" w:rsidRPr="00450EF8" w:rsidRDefault="00200042" w:rsidP="006C3C03">
      <w:pPr>
        <w:pStyle w:val="ICONTitle"/>
        <w:jc w:val="center"/>
        <w:rPr>
          <w:rFonts w:ascii="GothamHTF-Book" w:hAnsi="GothamHTF-Book"/>
          <w:color w:val="E4701E"/>
        </w:rPr>
      </w:pPr>
      <w:r w:rsidRPr="00152CA8">
        <w:rPr>
          <w:rFonts w:ascii="GothamHTF-Medium" w:hAnsi="GothamHTF-Medium"/>
          <w:b w:val="0"/>
          <w:bCs/>
          <w:noProof/>
        </w:rPr>
        <w:drawing>
          <wp:anchor distT="0" distB="0" distL="114300" distR="114300" simplePos="0" relativeHeight="251675648" behindDoc="0" locked="0" layoutInCell="1" allowOverlap="1" wp14:anchorId="20D7CA9F" wp14:editId="31FF0EF5">
            <wp:simplePos x="0" y="0"/>
            <wp:positionH relativeFrom="margin">
              <wp:align>center</wp:align>
            </wp:positionH>
            <wp:positionV relativeFrom="paragraph">
              <wp:posOffset>94796</wp:posOffset>
            </wp:positionV>
            <wp:extent cx="4471670" cy="2687320"/>
            <wp:effectExtent l="19050" t="19050" r="24130" b="177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iskFinance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687320"/>
                    </a:xfrm>
                    <a:prstGeom prst="rect">
                      <a:avLst/>
                    </a:prstGeom>
                    <a:ln w="19050">
                      <a:solidFill>
                        <a:srgbClr val="003F5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9459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24891A3D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3AC04BF6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7E2EDFE0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674F8776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710CBA11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104B1637" w14:textId="77777777" w:rsidR="006C3C03" w:rsidRPr="00450EF8" w:rsidRDefault="006C3C03" w:rsidP="006C3C03">
      <w:pPr>
        <w:pStyle w:val="ICONTitle"/>
        <w:jc w:val="center"/>
        <w:rPr>
          <w:rFonts w:ascii="GothamHTF-Book" w:hAnsi="GothamHTF-Book"/>
          <w:color w:val="E4701E"/>
        </w:rPr>
      </w:pPr>
    </w:p>
    <w:p w14:paraId="2B9FEF28" w14:textId="77777777" w:rsidR="00D13738" w:rsidRPr="00450EF8" w:rsidRDefault="00D13738" w:rsidP="004C08F7">
      <w:pPr>
        <w:pStyle w:val="ICONTitle"/>
        <w:rPr>
          <w:rFonts w:ascii="GothamHTF-Book" w:hAnsi="GothamHTF-Book"/>
          <w:color w:val="E4701E"/>
        </w:rPr>
      </w:pPr>
    </w:p>
    <w:p w14:paraId="31A6ADB2" w14:textId="77777777" w:rsidR="003E6BAF" w:rsidRPr="00450EF8" w:rsidRDefault="003E6BAF" w:rsidP="004C08F7">
      <w:pPr>
        <w:pStyle w:val="ICONTitle"/>
        <w:rPr>
          <w:rFonts w:ascii="GothamHTF-Book" w:hAnsi="GothamHTF-Book"/>
          <w:color w:val="E4701E"/>
        </w:rPr>
      </w:pPr>
    </w:p>
    <w:p w14:paraId="6262492C" w14:textId="77777777" w:rsidR="003E6BAF" w:rsidRPr="00450EF8" w:rsidRDefault="003E6BAF" w:rsidP="004C08F7">
      <w:pPr>
        <w:pStyle w:val="ICONTitle"/>
        <w:rPr>
          <w:rFonts w:ascii="GothamHTF-Book" w:hAnsi="GothamHTF-Book"/>
          <w:color w:val="E4701E"/>
        </w:rPr>
      </w:pPr>
    </w:p>
    <w:p w14:paraId="6F9E1012" w14:textId="77777777" w:rsidR="003E6BAF" w:rsidRPr="00450EF8" w:rsidRDefault="003E6BAF" w:rsidP="004C08F7">
      <w:pPr>
        <w:pStyle w:val="ICONTitle"/>
        <w:rPr>
          <w:rFonts w:ascii="GothamHTF-Book" w:hAnsi="GothamHTF-Book"/>
          <w:color w:val="E4701E"/>
          <w:sz w:val="10"/>
        </w:rPr>
      </w:pPr>
    </w:p>
    <w:p w14:paraId="490B2820" w14:textId="77777777" w:rsidR="00951B8E" w:rsidRDefault="00951B8E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</w:p>
    <w:p w14:paraId="7B2258FD" w14:textId="77777777" w:rsidR="00951B8E" w:rsidRDefault="00951B8E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</w:p>
    <w:p w14:paraId="3B3E4FAA" w14:textId="77777777" w:rsidR="00951B8E" w:rsidRDefault="00951B8E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</w:p>
    <w:p w14:paraId="1B790616" w14:textId="77777777" w:rsidR="00951B8E" w:rsidRDefault="00951B8E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</w:p>
    <w:p w14:paraId="1DDB82BE" w14:textId="6082F835" w:rsidR="00D13738" w:rsidRPr="00152CA8" w:rsidRDefault="00D13738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  <w:r w:rsidRPr="00152CA8">
        <w:rPr>
          <w:rFonts w:ascii="GothamHTF-Medium" w:hAnsi="GothamHTF-Medium"/>
          <w:b w:val="0"/>
          <w:bCs/>
          <w:color w:val="E4701E"/>
        </w:rPr>
        <w:lastRenderedPageBreak/>
        <w:t xml:space="preserve">Online Form </w:t>
      </w:r>
    </w:p>
    <w:p w14:paraId="093384C6" w14:textId="77CE6D63" w:rsidR="00D13738" w:rsidRPr="00450EF8" w:rsidRDefault="00D13738" w:rsidP="004F670B">
      <w:pPr>
        <w:pStyle w:val="ICONTitle"/>
        <w:spacing w:line="240" w:lineRule="auto"/>
        <w:rPr>
          <w:rFonts w:ascii="GothamHTF-Book" w:hAnsi="GothamHTF-Book"/>
          <w:color w:val="E4701E"/>
        </w:rPr>
      </w:pPr>
      <w:r w:rsidRPr="00450EF8">
        <w:rPr>
          <w:rFonts w:ascii="GothamHTF-Book" w:hAnsi="GothamHTF-Book"/>
          <w:noProof/>
          <w:color w:val="E4701E"/>
        </w:rPr>
        <w:drawing>
          <wp:anchor distT="0" distB="0" distL="114300" distR="114300" simplePos="0" relativeHeight="251653119" behindDoc="0" locked="0" layoutInCell="1" allowOverlap="1" wp14:anchorId="6AA82832" wp14:editId="0FAEFB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056632" cy="7731955"/>
            <wp:effectExtent l="19050" t="19050" r="10795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731955"/>
                    </a:xfrm>
                    <a:prstGeom prst="rect">
                      <a:avLst/>
                    </a:prstGeom>
                    <a:ln w="19050">
                      <a:solidFill>
                        <a:srgbClr val="003F5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59ED" w14:textId="5C704168" w:rsidR="00D13738" w:rsidRPr="00450EF8" w:rsidRDefault="00D13738" w:rsidP="004F670B">
      <w:pPr>
        <w:pStyle w:val="ICONTitle"/>
        <w:spacing w:line="240" w:lineRule="auto"/>
        <w:rPr>
          <w:rFonts w:ascii="GothamHTF-Book" w:hAnsi="GothamHTF-Book"/>
          <w:color w:val="E4701E"/>
        </w:rPr>
      </w:pPr>
    </w:p>
    <w:p w14:paraId="027BA335" w14:textId="793442CA" w:rsidR="00D13738" w:rsidRPr="00450EF8" w:rsidRDefault="00D13738" w:rsidP="004C08F7">
      <w:pPr>
        <w:pStyle w:val="ICONTitle"/>
        <w:rPr>
          <w:rFonts w:ascii="GothamHTF-Book" w:hAnsi="GothamHTF-Book"/>
          <w:color w:val="E4701E"/>
        </w:rPr>
      </w:pPr>
    </w:p>
    <w:p w14:paraId="5C30CE04" w14:textId="77777777" w:rsidR="00C52988" w:rsidRPr="00450EF8" w:rsidRDefault="00C52988" w:rsidP="004C08F7">
      <w:pPr>
        <w:pStyle w:val="ICONTitle"/>
        <w:rPr>
          <w:rFonts w:ascii="GothamHTF-Book" w:hAnsi="GothamHTF-Book"/>
          <w:color w:val="E4701E"/>
        </w:rPr>
      </w:pPr>
    </w:p>
    <w:p w14:paraId="575C5E46" w14:textId="35808D23" w:rsidR="00424B63" w:rsidRPr="00450EF8" w:rsidRDefault="00424B63" w:rsidP="004C08F7">
      <w:pPr>
        <w:pStyle w:val="ICONTitle"/>
        <w:rPr>
          <w:rFonts w:ascii="GothamHTF-Book" w:hAnsi="GothamHTF-Book"/>
          <w:color w:val="E4701E"/>
        </w:rPr>
      </w:pPr>
    </w:p>
    <w:p w14:paraId="0D9986B7" w14:textId="64F25449" w:rsidR="00424B63" w:rsidRPr="00450EF8" w:rsidRDefault="00424B63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F9862AA" w14:textId="7B8DCB06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70F748CD" w14:textId="09B2AFCD" w:rsidR="00E101FA" w:rsidRPr="00450EF8" w:rsidRDefault="00C74F6B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  <w:r w:rsidRPr="00450EF8">
        <w:rPr>
          <w:rFonts w:ascii="GothamHTF-Book" w:hAnsi="GothamHTF-Book"/>
          <w:noProof/>
          <w:color w:val="E4701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12A51F" wp14:editId="709196CD">
                <wp:simplePos x="0" y="0"/>
                <wp:positionH relativeFrom="column">
                  <wp:posOffset>4625340</wp:posOffset>
                </wp:positionH>
                <wp:positionV relativeFrom="paragraph">
                  <wp:posOffset>34381</wp:posOffset>
                </wp:positionV>
                <wp:extent cx="2118995" cy="1164590"/>
                <wp:effectExtent l="3810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995" cy="1164590"/>
                          <a:chOff x="1539240" y="0"/>
                          <a:chExt cx="2118995" cy="1164771"/>
                        </a:xfrm>
                      </wpg:grpSpPr>
                      <wps:wsp>
                        <wps:cNvPr id="21" name="Straight Arrow Connector 21"/>
                        <wps:cNvCnPr>
                          <a:endCxn id="22" idx="1"/>
                        </wps:cNvCnPr>
                        <wps:spPr>
                          <a:xfrm flipV="1">
                            <a:off x="1539240" y="582295"/>
                            <a:ext cx="693420" cy="1"/>
                          </a:xfrm>
                          <a:prstGeom prst="straightConnector1">
                            <a:avLst/>
                          </a:prstGeom>
                          <a:noFill/>
                          <a:ln w="28575" cap="rnd" cmpd="sng" algn="ctr">
                            <a:solidFill>
                              <a:srgbClr val="C00000"/>
                            </a:solidFill>
                            <a:prstDash val="solid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2" name="rating options"/>
                        <wps:cNvSpPr/>
                        <wps:spPr>
                          <a:xfrm>
                            <a:off x="2232660" y="0"/>
                            <a:ext cx="1425575" cy="1164771"/>
                          </a:xfrm>
                          <a:prstGeom prst="roundRect">
                            <a:avLst>
                              <a:gd name="adj" fmla="val 12249"/>
                            </a:avLst>
                          </a:prstGeom>
                          <a:noFill/>
                          <a:ln w="9525" cap="rnd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412DB35" w14:textId="77777777" w:rsidR="00245B9F" w:rsidRDefault="00D13738" w:rsidP="00D137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</w:pP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Accepted/</w:t>
                              </w:r>
                            </w:p>
                            <w:p w14:paraId="65F58608" w14:textId="2A7B37A7" w:rsidR="00D13738" w:rsidRPr="00C74F6B" w:rsidRDefault="00D13738" w:rsidP="00D137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/>
                                  <w:color w:val="000000" w:themeColor="text1"/>
                                  <w:sz w:val="8"/>
                                </w:rPr>
                              </w:pP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Rejected Feedback will</w:t>
                              </w:r>
                              <w:r w:rsidR="00B73E60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be sent to </w:t>
                              </w:r>
                              <w:r w:rsidR="000508DF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the </w:t>
                              </w:r>
                              <w:r w:rsidR="00B73E60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email</w:t>
                              </w:r>
                              <w:r w:rsidR="000508DF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address </w:t>
                              </w:r>
                              <w:r w:rsidR="00B73E60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provided here</w:t>
                              </w:r>
                              <w:r w:rsidR="000508DF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91440" bIns="9144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2A51F" id="Group 8" o:spid="_x0000_s1029" style="position:absolute;margin-left:364.2pt;margin-top:2.7pt;width:166.85pt;height:91.7pt;z-index:251671552;mso-width-relative:margin;mso-height-relative:margin" coordorigin="15392" coordsize="21189,1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">
                <v:shape id="Straight Arrow Connector 21" o:spid="_x0000_s1030" type="#_x0000_t32" style="position:absolute;left:15392;top:5822;width:69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" strokecolor="#c00000" strokeweight="2.25pt">
                  <v:stroke startarrow="block" endcap="round"/>
                </v:shape>
                <v:roundrect id="rating options" o:spid="_x0000_s1031" style="position:absolute;left:22326;width:14256;height:11647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" filled="f" stroked="f">
                  <v:stroke endcap="round"/>
                  <v:textbox inset=",7.2pt,,7.2pt">
                    <w:txbxContent>
                      <w:p w14:paraId="5412DB35" w14:textId="77777777" w:rsidR="00245B9F" w:rsidRDefault="00D13738" w:rsidP="00D1373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</w:pP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Accepted/</w:t>
                        </w:r>
                      </w:p>
                      <w:p w14:paraId="65F58608" w14:textId="2A7B37A7" w:rsidR="00D13738" w:rsidRPr="00C74F6B" w:rsidRDefault="00D13738" w:rsidP="00D1373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/>
                            <w:color w:val="000000" w:themeColor="text1"/>
                            <w:sz w:val="8"/>
                          </w:rPr>
                        </w:pP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Rejected Feedback will</w:t>
                        </w:r>
                        <w:r w:rsidR="00B73E60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be sent to </w:t>
                        </w:r>
                        <w:r w:rsidR="000508DF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the </w:t>
                        </w:r>
                        <w:r w:rsidR="00B73E60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email</w:t>
                        </w:r>
                        <w:r w:rsidR="000508DF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address </w:t>
                        </w:r>
                        <w:r w:rsidR="00B73E60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provided here</w:t>
                        </w:r>
                        <w:r w:rsidR="000508DF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22698E7" w14:textId="3DFB1C86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1023F9F2" w14:textId="4AFAB175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2722C33" w14:textId="6456CD9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550261B" w14:textId="5CCB795A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655F4C2C" w14:textId="7C08D6C2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7CF971EA" w14:textId="0A1DEEF3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2BA0D93" w14:textId="5F4AEB3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0345D732" w14:textId="295D4E3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7B8E5E88" w14:textId="302752C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CC0E76F" w14:textId="70D1E7B3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BAA6E02" w14:textId="144B1E1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0CD35C3" w14:textId="7B944D88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036F567E" w14:textId="6155CB74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36B1D5F" w14:textId="2F52A57F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10A3C6C4" w14:textId="5AD231F0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6CE858FB" w14:textId="28AA9995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3D2C178" w14:textId="2A81DF7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51C873C7" w14:textId="0B537388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52466FC9" w14:textId="462E59BB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70A8F60" w14:textId="590CA3E6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3118E4F" w14:textId="7F8F031A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BB006A3" w14:textId="51F5098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98D455D" w14:textId="1A4B214C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660D6CB9" w14:textId="5AD5009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08F9B3C" w14:textId="7B38D1B9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  <w:r w:rsidRPr="00450EF8">
        <w:rPr>
          <w:rFonts w:ascii="GothamHTF-Book" w:hAnsi="GothamHTF-Book"/>
          <w:noProof/>
          <w:color w:val="E4701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70CCD7" wp14:editId="67BB7C44">
                <wp:simplePos x="0" y="0"/>
                <wp:positionH relativeFrom="column">
                  <wp:posOffset>4802233</wp:posOffset>
                </wp:positionH>
                <wp:positionV relativeFrom="paragraph">
                  <wp:posOffset>17236</wp:posOffset>
                </wp:positionV>
                <wp:extent cx="1942102" cy="4267200"/>
                <wp:effectExtent l="19050" t="19050" r="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102" cy="4267200"/>
                          <a:chOff x="80010" y="-15240"/>
                          <a:chExt cx="1942102" cy="4267200"/>
                        </a:xfrm>
                      </wpg:grpSpPr>
                      <wps:wsp>
                        <wps:cNvPr id="16" name="Right Brace 16"/>
                        <wps:cNvSpPr/>
                        <wps:spPr>
                          <a:xfrm>
                            <a:off x="80010" y="-15240"/>
                            <a:ext cx="1002030" cy="4267200"/>
                          </a:xfrm>
                          <a:prstGeom prst="rightBrace">
                            <a:avLst>
                              <a:gd name="adj1" fmla="val 37205"/>
                              <a:gd name="adj2" fmla="val 54404"/>
                            </a:avLst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ating options"/>
                        <wps:cNvSpPr/>
                        <wps:spPr>
                          <a:xfrm>
                            <a:off x="1082040" y="1916430"/>
                            <a:ext cx="940072" cy="744661"/>
                          </a:xfrm>
                          <a:prstGeom prst="roundRect">
                            <a:avLst>
                              <a:gd name="adj" fmla="val 12249"/>
                            </a:avLst>
                          </a:prstGeom>
                          <a:noFill/>
                          <a:ln w="9525" cap="rnd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FE66AA" w14:textId="77777777" w:rsidR="00C52988" w:rsidRPr="00C74F6B" w:rsidRDefault="00C52988" w:rsidP="00D137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</w:pP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Complete </w:t>
                              </w:r>
                            </w:p>
                            <w:p w14:paraId="1BB55AC8" w14:textId="77777777" w:rsidR="00D13738" w:rsidRPr="00C74F6B" w:rsidRDefault="00C52988" w:rsidP="00D137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/>
                                  <w:color w:val="000000" w:themeColor="text1"/>
                                  <w:sz w:val="8"/>
                                </w:rPr>
                              </w:pP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  <w:u w:val="single"/>
                                </w:rPr>
                                <w:t>ALL</w:t>
                              </w: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Fields</w:t>
                              </w:r>
                              <w:r w:rsidR="00D13738" w:rsidRPr="00C74F6B">
                                <w:rPr>
                                  <w:rFonts w:ascii="GothamHTF-Book" w:hAnsi="GothamHTF-Book" w:cstheme="minorBidi"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0CCD7" id="Group 2" o:spid="_x0000_s1032" style="position:absolute;margin-left:378.15pt;margin-top:1.35pt;width:152.9pt;height:336pt;z-index:251662336;mso-width-relative:margin;mso-height-relative:margin" coordorigin="800,-152" coordsize="19421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6" o:spid="_x0000_s1033" type="#_x0000_t88" style="position:absolute;left:800;top:-152;width:10020;height:4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" adj="1887,11751" strokecolor="#c00000" strokeweight="3pt">
                  <v:stroke endcap="round"/>
                </v:shape>
                <v:roundrect id="rating options" o:spid="_x0000_s1034" style="position:absolute;left:10820;top:19164;width:9401;height:7446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" filled="f" stroked="f">
                  <v:stroke endcap="round"/>
                  <v:textbox inset=",7.2pt,,7.2pt">
                    <w:txbxContent>
                      <w:p w14:paraId="55FE66AA" w14:textId="77777777" w:rsidR="00C52988" w:rsidRPr="00C74F6B" w:rsidRDefault="00C52988" w:rsidP="00D1373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</w:pP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Complete </w:t>
                        </w:r>
                      </w:p>
                      <w:p w14:paraId="1BB55AC8" w14:textId="77777777" w:rsidR="00D13738" w:rsidRPr="00C74F6B" w:rsidRDefault="00C52988" w:rsidP="00D1373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/>
                            <w:color w:val="000000" w:themeColor="text1"/>
                            <w:sz w:val="8"/>
                          </w:rPr>
                        </w:pP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  <w:u w:val="single"/>
                          </w:rPr>
                          <w:t>ALL</w:t>
                        </w: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Fields</w:t>
                        </w:r>
                        <w:r w:rsidR="00D13738" w:rsidRPr="00C74F6B">
                          <w:rPr>
                            <w:rFonts w:ascii="GothamHTF-Book" w:hAnsi="GothamHTF-Book" w:cstheme="minorBidi"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728FB2F" w14:textId="2A392500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6D4D2C31" w14:textId="44A540AC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12AEDD7B" w14:textId="597366BD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B393D32" w14:textId="1DED8D85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D5ADF70" w14:textId="623AA766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7F34DA7A" w14:textId="29AE8623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75CC475" w14:textId="2CE98AE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1681B36E" w14:textId="08CD46B3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61DFC4C" w14:textId="0764BD1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EB6C7CA" w14:textId="2D8EC49F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06205165" w14:textId="20DF3AB4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EDBC8E8" w14:textId="40B74AFE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52C4BC87" w14:textId="6081611B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5E772F62" w14:textId="1D61B5FE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88FA09F" w14:textId="4911DB50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D1766F3" w14:textId="15D55EC8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5A1E4B7" w14:textId="1ED013F4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F9A3874" w14:textId="4A74988D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760D2DF7" w14:textId="72A94747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63205405" w14:textId="6A442CF0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547CED52" w14:textId="57A93F79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12F4F940" w14:textId="5B0ABC21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5E01A73" w14:textId="41638D29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232B4081" w14:textId="4D5649D6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025B80B2" w14:textId="0B64DA00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370BE15C" w14:textId="5DD14919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0EE27F6" w14:textId="0B7FE715" w:rsidR="00E101FA" w:rsidRPr="00450EF8" w:rsidRDefault="00E101FA" w:rsidP="00424B63">
      <w:pPr>
        <w:pStyle w:val="ICONTitle"/>
        <w:spacing w:line="240" w:lineRule="auto"/>
        <w:rPr>
          <w:rFonts w:ascii="GothamHTF-Book" w:hAnsi="GothamHTF-Book"/>
          <w:color w:val="E4701E"/>
          <w:sz w:val="6"/>
        </w:rPr>
      </w:pPr>
    </w:p>
    <w:p w14:paraId="44D0B485" w14:textId="64F344AE" w:rsidR="00E101FA" w:rsidRPr="00450EF8" w:rsidRDefault="00E101FA">
      <w:pPr>
        <w:rPr>
          <w:rFonts w:ascii="GothamHTF-Book" w:hAnsi="GothamHTF-Book" w:cs="Arial"/>
          <w:b/>
          <w:color w:val="E4701E"/>
          <w:sz w:val="6"/>
          <w:szCs w:val="26"/>
        </w:rPr>
      </w:pPr>
      <w:r w:rsidRPr="00450EF8">
        <w:rPr>
          <w:rFonts w:ascii="GothamHTF-Book" w:hAnsi="GothamHTF-Book"/>
          <w:noProof/>
          <w:color w:val="E4701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C18680" wp14:editId="5D5C24D0">
                <wp:simplePos x="0" y="0"/>
                <wp:positionH relativeFrom="column">
                  <wp:posOffset>491490</wp:posOffset>
                </wp:positionH>
                <wp:positionV relativeFrom="paragraph">
                  <wp:posOffset>4152174</wp:posOffset>
                </wp:positionV>
                <wp:extent cx="5968696" cy="687718"/>
                <wp:effectExtent l="3810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696" cy="687718"/>
                          <a:chOff x="-26670" y="0"/>
                          <a:chExt cx="5968696" cy="687718"/>
                        </a:xfrm>
                      </wpg:grpSpPr>
                      <wps:wsp>
                        <wps:cNvPr id="18" name="rating options"/>
                        <wps:cNvSpPr/>
                        <wps:spPr>
                          <a:xfrm>
                            <a:off x="4469130" y="0"/>
                            <a:ext cx="1472896" cy="687718"/>
                          </a:xfrm>
                          <a:prstGeom prst="roundRect">
                            <a:avLst>
                              <a:gd name="adj" fmla="val 12249"/>
                            </a:avLst>
                          </a:prstGeom>
                          <a:noFill/>
                          <a:ln w="9525" cap="rnd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B6B7EF4" w14:textId="77777777" w:rsidR="00D13738" w:rsidRPr="00C74F6B" w:rsidRDefault="00D13738" w:rsidP="00D137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/>
                                  <w:color w:val="000000" w:themeColor="text1"/>
                                  <w:sz w:val="8"/>
                                </w:rPr>
                              </w:pP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Must Upload Completed </w:t>
                              </w:r>
                              <w:r w:rsidR="00C52988" w:rsidRPr="00C74F6B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Risk Log</w:t>
                              </w:r>
                              <w:r w:rsidRPr="00C74F6B">
                                <w:rPr>
                                  <w:rFonts w:ascii="GothamHTF-Book" w:hAnsi="GothamHTF-Book" w:cstheme="minorBidi"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tIns="91440" bIns="91440" anchor="ctr">
                          <a:noAutofit/>
                        </wps:bodyPr>
                      </wps:wsp>
                      <wps:wsp>
                        <wps:cNvPr id="20" name="Straight Arrow Connector 20"/>
                        <wps:cNvCnPr>
                          <a:endCxn id="18" idx="1"/>
                        </wps:cNvCnPr>
                        <wps:spPr>
                          <a:xfrm>
                            <a:off x="-26670" y="342894"/>
                            <a:ext cx="4495551" cy="95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18680" id="Group 1" o:spid="_x0000_s1035" style="position:absolute;margin-left:38.7pt;margin-top:326.95pt;width:470pt;height:54.15pt;z-index:251666432;mso-width-relative:margin" coordorigin="-266" coordsize="59686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">
                <v:roundrect id="rating options" o:spid="_x0000_s1036" style="position:absolute;left:44691;width:14729;height:6877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" filled="f" stroked="f">
                  <v:stroke endcap="round"/>
                  <v:textbox inset=",7.2pt,,7.2pt">
                    <w:txbxContent>
                      <w:p w14:paraId="1B6B7EF4" w14:textId="77777777" w:rsidR="00D13738" w:rsidRPr="00C74F6B" w:rsidRDefault="00D13738" w:rsidP="00D1373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/>
                            <w:color w:val="000000" w:themeColor="text1"/>
                            <w:sz w:val="8"/>
                          </w:rPr>
                        </w:pPr>
                        <w:r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Must Upload Completed </w:t>
                        </w:r>
                        <w:r w:rsidR="00C52988" w:rsidRPr="00C74F6B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Risk Log</w:t>
                        </w:r>
                        <w:r w:rsidRPr="00C74F6B">
                          <w:rPr>
                            <w:rFonts w:ascii="GothamHTF-Book" w:hAnsi="GothamHTF-Book" w:cstheme="minorBidi"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Straight Arrow Connector 20" o:spid="_x0000_s1037" type="#_x0000_t32" style="position:absolute;left:-266;top:3428;width:44954;height: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" strokecolor="#c00000" strokeweight="2.25pt">
                  <v:stroke startarrow="block" endcap="round"/>
                </v:shape>
              </v:group>
            </w:pict>
          </mc:Fallback>
        </mc:AlternateContent>
      </w:r>
      <w:r w:rsidRPr="00450EF8">
        <w:rPr>
          <w:rFonts w:ascii="GothamHTF-Book" w:hAnsi="GothamHTF-Book"/>
          <w:color w:val="E4701E"/>
          <w:sz w:val="6"/>
        </w:rPr>
        <w:br w:type="page"/>
      </w:r>
    </w:p>
    <w:p w14:paraId="55D1C171" w14:textId="7111880E" w:rsidR="00C52988" w:rsidRPr="00450EF8" w:rsidRDefault="00C52988" w:rsidP="004C08F7">
      <w:pPr>
        <w:pStyle w:val="ICONTitle"/>
        <w:rPr>
          <w:rFonts w:ascii="GothamHTF-Book" w:hAnsi="GothamHTF-Book"/>
          <w:color w:val="E4701E"/>
        </w:rPr>
      </w:pPr>
      <w:r w:rsidRPr="00450EF8">
        <w:rPr>
          <w:rFonts w:ascii="GothamHTF-Book" w:hAnsi="GothamHTF-Book"/>
          <w:noProof/>
          <w:color w:val="E4701E"/>
        </w:rPr>
        <w:lastRenderedPageBreak/>
        <w:drawing>
          <wp:anchor distT="0" distB="0" distL="114300" distR="114300" simplePos="0" relativeHeight="251652094" behindDoc="0" locked="0" layoutInCell="1" allowOverlap="1" wp14:anchorId="5D078A9F" wp14:editId="79A7F9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6505" cy="1963420"/>
            <wp:effectExtent l="19050" t="19050" r="10795" b="177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963420"/>
                    </a:xfrm>
                    <a:prstGeom prst="rect">
                      <a:avLst/>
                    </a:prstGeom>
                    <a:ln w="19050">
                      <a:solidFill>
                        <a:srgbClr val="003F5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6F745" w14:textId="77777777" w:rsidR="00C52988" w:rsidRPr="00450EF8" w:rsidRDefault="00C52988" w:rsidP="004C08F7">
      <w:pPr>
        <w:pStyle w:val="ICONTitle"/>
        <w:rPr>
          <w:rFonts w:ascii="GothamHTF-Book" w:hAnsi="GothamHTF-Book"/>
          <w:color w:val="E4701E"/>
        </w:rPr>
      </w:pPr>
    </w:p>
    <w:p w14:paraId="1F790F80" w14:textId="0FA70D8C" w:rsidR="00904CF3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  <w:r w:rsidRPr="00450EF8">
        <w:rPr>
          <w:rFonts w:ascii="GothamHTF-Book" w:hAnsi="GothamHTF-Book"/>
          <w:noProof/>
          <w:color w:val="E4701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BF7653" wp14:editId="3C123178">
                <wp:simplePos x="0" y="0"/>
                <wp:positionH relativeFrom="column">
                  <wp:posOffset>476250</wp:posOffset>
                </wp:positionH>
                <wp:positionV relativeFrom="paragraph">
                  <wp:posOffset>164465</wp:posOffset>
                </wp:positionV>
                <wp:extent cx="6120765" cy="919480"/>
                <wp:effectExtent l="3810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919480"/>
                          <a:chOff x="0" y="-57150"/>
                          <a:chExt cx="6120765" cy="919480"/>
                        </a:xfrm>
                      </wpg:grpSpPr>
                      <wps:wsp>
                        <wps:cNvPr id="27" name="rating options"/>
                        <wps:cNvSpPr/>
                        <wps:spPr>
                          <a:xfrm>
                            <a:off x="4648200" y="-57150"/>
                            <a:ext cx="1472565" cy="919480"/>
                          </a:xfrm>
                          <a:prstGeom prst="roundRect">
                            <a:avLst>
                              <a:gd name="adj" fmla="val 12249"/>
                            </a:avLst>
                          </a:prstGeom>
                          <a:noFill/>
                          <a:ln w="9525" cap="rnd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20FD08" w14:textId="77777777" w:rsidR="00C52988" w:rsidRPr="00245B9F" w:rsidRDefault="00C52988" w:rsidP="00C5298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othamHTF-Book" w:hAnsi="GothamHTF-Book"/>
                                  <w:color w:val="000000" w:themeColor="text1"/>
                                  <w:sz w:val="8"/>
                                </w:rPr>
                              </w:pPr>
                              <w:r w:rsidRPr="00245B9F">
                                <w:rPr>
                                  <w:rFonts w:ascii="GothamHTF-Book" w:hAnsi="GothamHTF-Book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>Must Upload Completed Budgeting Worksheet</w:t>
                              </w:r>
                              <w:r w:rsidRPr="00245B9F">
                                <w:rPr>
                                  <w:rFonts w:ascii="GothamHTF-Book" w:hAnsi="GothamHTF-Book" w:cstheme="minorBidi"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tIns="91440" bIns="91440" anchor="ctr">
                          <a:noAutofit/>
                        </wps:bodyPr>
                      </wps:wsp>
                      <wps:wsp>
                        <wps:cNvPr id="28" name="Straight Arrow Connector 28"/>
                        <wps:cNvCnPr>
                          <a:endCxn id="27" idx="1"/>
                        </wps:cNvCnPr>
                        <wps:spPr>
                          <a:xfrm>
                            <a:off x="0" y="400050"/>
                            <a:ext cx="4648200" cy="25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F7653" id="Group 9" o:spid="_x0000_s1038" style="position:absolute;margin-left:37.5pt;margin-top:12.95pt;width:481.95pt;height:72.4pt;z-index:251681792" coordorigin=",-571" coordsize="61207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">
                <v:roundrect id="rating options" o:spid="_x0000_s1039" style="position:absolute;left:46482;top:-571;width:14725;height:9194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" filled="f" stroked="f">
                  <v:stroke endcap="round"/>
                  <v:textbox inset=",7.2pt,,7.2pt">
                    <w:txbxContent>
                      <w:p w14:paraId="3620FD08" w14:textId="77777777" w:rsidR="00C52988" w:rsidRPr="00245B9F" w:rsidRDefault="00C52988" w:rsidP="00C5298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othamHTF-Book" w:hAnsi="GothamHTF-Book"/>
                            <w:color w:val="000000" w:themeColor="text1"/>
                            <w:sz w:val="8"/>
                          </w:rPr>
                        </w:pPr>
                        <w:r w:rsidRPr="00245B9F">
                          <w:rPr>
                            <w:rFonts w:ascii="GothamHTF-Book" w:hAnsi="GothamHTF-Book" w:cstheme="minorBidi"/>
                            <w:b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>Must Upload Completed Budgeting Worksheet</w:t>
                        </w:r>
                        <w:r w:rsidRPr="00245B9F">
                          <w:rPr>
                            <w:rFonts w:ascii="GothamHTF-Book" w:hAnsi="GothamHTF-Book" w:cstheme="minorBidi"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Straight Arrow Connector 28" o:spid="_x0000_s1040" type="#_x0000_t32" style="position:absolute;top:4000;width:46482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" strokecolor="#c00000" strokeweight="2.25pt">
                  <v:stroke startarrow="block" endcap="round"/>
                </v:shape>
              </v:group>
            </w:pict>
          </mc:Fallback>
        </mc:AlternateContent>
      </w:r>
    </w:p>
    <w:p w14:paraId="72A31BA0" w14:textId="47A55D74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49E2C3B1" w14:textId="067FC6B3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3C851C06" w14:textId="5990E9C5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2765115F" w14:textId="6B582514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2F93599E" w14:textId="42E1C4DC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6A4A0A2E" w14:textId="77777777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767F1689" w14:textId="04906B74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3376E0FC" w14:textId="77777777" w:rsidR="00E101FA" w:rsidRPr="00450EF8" w:rsidRDefault="00E101FA" w:rsidP="004C08F7">
      <w:pPr>
        <w:pStyle w:val="ICONTitle"/>
        <w:rPr>
          <w:rFonts w:ascii="GothamHTF-Book" w:hAnsi="GothamHTF-Book"/>
          <w:color w:val="E4701E"/>
        </w:rPr>
      </w:pPr>
    </w:p>
    <w:p w14:paraId="025457AD" w14:textId="77777777" w:rsidR="00C52988" w:rsidRPr="00245B9F" w:rsidRDefault="00C52988" w:rsidP="004C08F7">
      <w:pPr>
        <w:pStyle w:val="ICONTitle"/>
        <w:rPr>
          <w:rFonts w:ascii="GothamHTF-Medium" w:hAnsi="GothamHTF-Medium"/>
          <w:b w:val="0"/>
          <w:bCs/>
          <w:color w:val="E4701E"/>
        </w:rPr>
      </w:pPr>
      <w:r w:rsidRPr="00245B9F">
        <w:rPr>
          <w:rFonts w:ascii="GothamHTF-Medium" w:hAnsi="GothamHTF-Medium"/>
          <w:b w:val="0"/>
          <w:bCs/>
          <w:color w:val="E4701E"/>
        </w:rPr>
        <w:t>Budgeting Worksheet Example</w:t>
      </w:r>
    </w:p>
    <w:p w14:paraId="78B447D5" w14:textId="1636382B" w:rsidR="00C52988" w:rsidRPr="00450EF8" w:rsidRDefault="00C52988" w:rsidP="00C52988">
      <w:pPr>
        <w:rPr>
          <w:rFonts w:ascii="GothamHTF-Book" w:hAnsi="GothamHTF-Book"/>
        </w:rPr>
      </w:pPr>
      <w:r w:rsidRPr="00450EF8">
        <w:rPr>
          <w:rFonts w:ascii="GothamHTF-Book" w:hAnsi="GothamHTF-Book"/>
        </w:rPr>
        <w:t>Below is a portion of the budgeting worksheet. To review a full example budget, select the “Budget Example” sheet within the document. For further instructions, see the “Instructions” sheet within the document.</w:t>
      </w:r>
    </w:p>
    <w:p w14:paraId="7CFF92C8" w14:textId="4D35877D" w:rsidR="00C52988" w:rsidRPr="00450EF8" w:rsidRDefault="00EE57AC" w:rsidP="00C52988">
      <w:pPr>
        <w:rPr>
          <w:rFonts w:ascii="GothamHTF-Book" w:hAnsi="GothamHTF-Book"/>
        </w:rPr>
      </w:pPr>
      <w:r w:rsidRPr="00450EF8">
        <w:rPr>
          <w:rFonts w:ascii="GothamHTF-Book" w:hAnsi="GothamHTF-Book"/>
          <w:noProof/>
        </w:rPr>
        <w:drawing>
          <wp:inline distT="0" distB="0" distL="0" distR="0" wp14:anchorId="52893545" wp14:editId="5A562493">
            <wp:extent cx="6126480" cy="4302760"/>
            <wp:effectExtent l="19050" t="19050" r="2667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02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F5E"/>
                      </a:solidFill>
                    </a:ln>
                  </pic:spPr>
                </pic:pic>
              </a:graphicData>
            </a:graphic>
          </wp:inline>
        </w:drawing>
      </w:r>
    </w:p>
    <w:sectPr w:rsidR="00C52988" w:rsidRPr="00450EF8" w:rsidSect="00492C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40" w:right="1296" w:bottom="1152" w:left="1296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FB476" w14:textId="77777777" w:rsidR="00D94A6C" w:rsidRDefault="00D94A6C" w:rsidP="004F4B94">
      <w:r>
        <w:separator/>
      </w:r>
    </w:p>
  </w:endnote>
  <w:endnote w:type="continuationSeparator" w:id="0">
    <w:p w14:paraId="0379182A" w14:textId="77777777" w:rsidR="00D94A6C" w:rsidRDefault="00D94A6C" w:rsidP="004F4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B5 Plain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Eurostile LT Std Bold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HTF-Book">
    <w:altName w:val="Calibri"/>
    <w:panose1 w:val="00000000000000000000"/>
    <w:charset w:val="00"/>
    <w:family w:val="auto"/>
    <w:pitch w:val="variable"/>
    <w:sig w:usb0="800000AF" w:usb1="40000048" w:usb2="00000000" w:usb3="00000000" w:csb0="00000001" w:csb1="00000000"/>
  </w:font>
  <w:font w:name="GothamHTF-Black">
    <w:altName w:val="Calibri"/>
    <w:panose1 w:val="00000000000000000000"/>
    <w:charset w:val="00"/>
    <w:family w:val="auto"/>
    <w:pitch w:val="variable"/>
    <w:sig w:usb0="800000AF" w:usb1="40000048" w:usb2="00000000" w:usb3="00000000" w:csb0="00000001" w:csb1="00000000"/>
  </w:font>
  <w:font w:name="GothamHTF-Medium">
    <w:altName w:val="Calibri"/>
    <w:panose1 w:val="00000000000000000000"/>
    <w:charset w:val="00"/>
    <w:family w:val="auto"/>
    <w:pitch w:val="variable"/>
    <w:sig w:usb0="800000AF" w:usb1="40000048" w:usb2="00000000" w:usb3="00000000" w:csb0="00000001" w:csb1="00000000"/>
  </w:font>
  <w:font w:name="GothamHTF-Bold">
    <w:altName w:val="Calibri"/>
    <w:panose1 w:val="00000000000000000000"/>
    <w:charset w:val="00"/>
    <w:family w:val="auto"/>
    <w:pitch w:val="variable"/>
    <w:sig w:usb0="800000AF" w:usb1="40000048" w:usb2="00000000" w:usb3="00000000" w:csb0="00000001" w:csb1="00000000"/>
  </w:font>
  <w:font w:name="GothamHTF-BookItalic">
    <w:panose1 w:val="00000000000000000000"/>
    <w:charset w:val="00"/>
    <w:family w:val="auto"/>
    <w:pitch w:val="variable"/>
    <w:sig w:usb0="800000AF" w:usb1="4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501B7" w14:textId="77777777" w:rsidR="00C4363D" w:rsidRDefault="00C43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45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07"/>
      <w:gridCol w:w="4187"/>
      <w:gridCol w:w="864"/>
    </w:tblGrid>
    <w:tr w:rsidR="00F511C8" w:rsidRPr="001724C4" w14:paraId="1957E4A3" w14:textId="77777777" w:rsidTr="003F1FE7">
      <w:trPr>
        <w:trHeight w:val="720"/>
        <w:jc w:val="center"/>
      </w:trPr>
      <w:tc>
        <w:tcPr>
          <w:tcW w:w="6407" w:type="dxa"/>
          <w:vAlign w:val="center"/>
        </w:tcPr>
        <w:p w14:paraId="4B1C79B5" w14:textId="6AE6C07F" w:rsidR="00F511C8" w:rsidRPr="00F47662" w:rsidRDefault="00F511C8" w:rsidP="00F511C8">
          <w:pPr>
            <w:pStyle w:val="HFSubTitle"/>
            <w:jc w:val="left"/>
            <w:rPr>
              <w:rFonts w:ascii="GothamHTF-Book" w:hAnsi="GothamHTF-Book"/>
              <w:color w:val="EFEFF1" w:themeColor="accent1" w:themeTint="33"/>
              <w:sz w:val="16"/>
              <w:szCs w:val="20"/>
            </w:rPr>
          </w:pPr>
          <w:r w:rsidRPr="00F47662">
            <w:rPr>
              <w:rFonts w:ascii="GothamHTF-BookItalic" w:hAnsi="GothamHTF-BookItalic"/>
              <w:color w:val="EFEFF1" w:themeColor="accent1" w:themeTint="33"/>
              <w:sz w:val="16"/>
              <w:szCs w:val="20"/>
            </w:rPr>
            <w:t>© 20</w:t>
          </w:r>
          <w:r w:rsidR="00C4363D">
            <w:rPr>
              <w:rFonts w:ascii="GothamHTF-BookItalic" w:hAnsi="GothamHTF-BookItalic"/>
              <w:color w:val="EFEFF1" w:themeColor="accent1" w:themeTint="33"/>
              <w:sz w:val="16"/>
              <w:szCs w:val="20"/>
            </w:rPr>
            <w:t>23</w:t>
          </w:r>
          <w:r w:rsidRPr="00F47662">
            <w:rPr>
              <w:rFonts w:ascii="GothamHTF-BookItalic" w:hAnsi="GothamHTF-BookItalic"/>
              <w:color w:val="EFEFF1" w:themeColor="accent1" w:themeTint="33"/>
              <w:sz w:val="16"/>
              <w:szCs w:val="20"/>
            </w:rPr>
            <w:t xml:space="preserve"> Alliance Safety Council</w:t>
          </w:r>
        </w:p>
      </w:tc>
      <w:tc>
        <w:tcPr>
          <w:tcW w:w="4187" w:type="dxa"/>
          <w:vAlign w:val="center"/>
        </w:tcPr>
        <w:p w14:paraId="1E760021" w14:textId="77777777" w:rsidR="00F511C8" w:rsidRPr="001724C4" w:rsidRDefault="00F511C8" w:rsidP="00F511C8">
          <w:pPr>
            <w:pStyle w:val="HFSubTitle"/>
            <w:spacing w:before="0"/>
            <w:rPr>
              <w:rFonts w:ascii="GothamHTF-BookItalic" w:hAnsi="GothamHTF-BookItalic"/>
              <w:color w:val="559CBE"/>
            </w:rPr>
          </w:pPr>
          <w:r w:rsidRPr="001724C4">
            <w:rPr>
              <w:rFonts w:ascii="GothamHTF-BookItalic" w:hAnsi="GothamHTF-BookItalic"/>
              <w:color w:val="559CBE"/>
            </w:rPr>
            <w:t>Managing Risks &amp; Safety Finances</w:t>
          </w:r>
        </w:p>
      </w:tc>
      <w:tc>
        <w:tcPr>
          <w:tcW w:w="864" w:type="dxa"/>
          <w:vAlign w:val="center"/>
        </w:tcPr>
        <w:p w14:paraId="2FEFB0A1" w14:textId="77777777" w:rsidR="00F511C8" w:rsidRPr="001724C4" w:rsidRDefault="00F511C8" w:rsidP="00F511C8">
          <w:pPr>
            <w:pStyle w:val="HFTitle"/>
            <w:rPr>
              <w:rFonts w:ascii="GothamHTF-Bold" w:hAnsi="GothamHTF-Bold"/>
              <w:b w:val="0"/>
              <w:color w:val="559CBE"/>
            </w:rPr>
          </w:pPr>
          <w:r w:rsidRPr="001724C4">
            <w:rPr>
              <w:rFonts w:ascii="GothamHTF-Bold" w:hAnsi="GothamHTF-Bold"/>
              <w:b w:val="0"/>
              <w:color w:val="559CBE"/>
            </w:rPr>
            <w:fldChar w:fldCharType="begin"/>
          </w:r>
          <w:r w:rsidRPr="001724C4">
            <w:rPr>
              <w:rFonts w:ascii="GothamHTF-Bold" w:hAnsi="GothamHTF-Bold"/>
              <w:b w:val="0"/>
              <w:color w:val="559CBE"/>
            </w:rPr>
            <w:instrText xml:space="preserve"> PAGE   \* MERGEFORMAT </w:instrText>
          </w:r>
          <w:r w:rsidRPr="001724C4">
            <w:rPr>
              <w:rFonts w:ascii="GothamHTF-Bold" w:hAnsi="GothamHTF-Bold"/>
              <w:b w:val="0"/>
              <w:color w:val="559CBE"/>
            </w:rPr>
            <w:fldChar w:fldCharType="separate"/>
          </w:r>
          <w:r>
            <w:rPr>
              <w:rFonts w:ascii="GothamHTF-Bold" w:hAnsi="GothamHTF-Bold"/>
              <w:b w:val="0"/>
              <w:color w:val="559CBE"/>
            </w:rPr>
            <w:t>1</w:t>
          </w:r>
          <w:r w:rsidRPr="001724C4">
            <w:rPr>
              <w:rFonts w:ascii="GothamHTF-Bold" w:hAnsi="GothamHTF-Bold"/>
              <w:b w:val="0"/>
              <w:color w:val="559CBE"/>
            </w:rPr>
            <w:fldChar w:fldCharType="end"/>
          </w:r>
        </w:p>
      </w:tc>
    </w:tr>
  </w:tbl>
  <w:p w14:paraId="556EAD7E" w14:textId="5506F7C3" w:rsidR="00B47C19" w:rsidRPr="00F511C8" w:rsidRDefault="00F511C8" w:rsidP="00F511C8">
    <w:pPr>
      <w:pStyle w:val="Footer"/>
      <w:rPr>
        <w:rFonts w:ascii="GothamHTF-Book" w:hAnsi="GothamHTF-Book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5FA01D23" wp14:editId="1C8A9FD5">
          <wp:simplePos x="0" y="0"/>
          <wp:positionH relativeFrom="column">
            <wp:posOffset>-877570</wp:posOffset>
          </wp:positionH>
          <wp:positionV relativeFrom="paragraph">
            <wp:posOffset>-457200</wp:posOffset>
          </wp:positionV>
          <wp:extent cx="7955280" cy="438912"/>
          <wp:effectExtent l="0" t="0" r="0" b="0"/>
          <wp:wrapNone/>
          <wp:docPr id="22" name="Picture 22" descr="Background patter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5280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1A280" w14:textId="77777777" w:rsidR="00C4363D" w:rsidRDefault="00C436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C2827" w14:textId="77777777" w:rsidR="00D94A6C" w:rsidRDefault="00D94A6C" w:rsidP="004F4B94">
      <w:r>
        <w:separator/>
      </w:r>
    </w:p>
  </w:footnote>
  <w:footnote w:type="continuationSeparator" w:id="0">
    <w:p w14:paraId="7145D637" w14:textId="77777777" w:rsidR="00D94A6C" w:rsidRDefault="00D94A6C" w:rsidP="004F4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0ED1" w14:textId="77777777" w:rsidR="00C4363D" w:rsidRDefault="00C436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4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5"/>
      <w:gridCol w:w="4505"/>
      <w:gridCol w:w="4585"/>
    </w:tblGrid>
    <w:tr w:rsidR="008E78A4" w:rsidRPr="00450EF8" w14:paraId="270A0359" w14:textId="77777777" w:rsidTr="00E21462">
      <w:trPr>
        <w:trHeight w:val="720"/>
        <w:jc w:val="center"/>
      </w:trPr>
      <w:tc>
        <w:tcPr>
          <w:tcW w:w="2155" w:type="dxa"/>
        </w:tcPr>
        <w:p w14:paraId="73547AD3" w14:textId="77777777" w:rsidR="008E78A4" w:rsidRPr="001A31AD" w:rsidRDefault="008E78A4" w:rsidP="008E78A4">
          <w:pPr>
            <w:pStyle w:val="HFTitle"/>
            <w:rPr>
              <w:rFonts w:ascii="GothamHTF-Book" w:hAnsi="GothamHTF-Book"/>
            </w:rPr>
          </w:pPr>
        </w:p>
      </w:tc>
      <w:tc>
        <w:tcPr>
          <w:tcW w:w="4505" w:type="dxa"/>
          <w:vAlign w:val="center"/>
        </w:tcPr>
        <w:p w14:paraId="0AF8EDC9" w14:textId="77777777" w:rsidR="008E78A4" w:rsidRPr="00F511C8" w:rsidRDefault="008E78A4" w:rsidP="008E78A4">
          <w:pPr>
            <w:pStyle w:val="Heading3"/>
            <w:spacing w:before="0" w:after="0"/>
            <w:outlineLvl w:val="2"/>
            <w:rPr>
              <w:rFonts w:ascii="GothamHTF-Bold" w:hAnsi="GothamHTF-Bold"/>
              <w:color w:val="559CBE"/>
              <w:sz w:val="22"/>
              <w:szCs w:val="18"/>
            </w:rPr>
          </w:pPr>
          <w:r w:rsidRPr="00F511C8">
            <w:rPr>
              <w:rFonts w:ascii="GothamHTF-Bold" w:hAnsi="GothamHTF-Bold"/>
              <w:color w:val="559CBE"/>
              <w:sz w:val="22"/>
              <w:szCs w:val="18"/>
            </w:rPr>
            <w:t>CERTIFICATE FOR</w:t>
          </w:r>
        </w:p>
        <w:p w14:paraId="0AC6F8B0" w14:textId="77777777" w:rsidR="008E78A4" w:rsidRPr="001A31AD" w:rsidRDefault="008E78A4" w:rsidP="008E78A4">
          <w:pPr>
            <w:pStyle w:val="HFTitle"/>
            <w:jc w:val="left"/>
            <w:rPr>
              <w:rFonts w:ascii="GothamHTF-Book" w:hAnsi="GothamHTF-Book"/>
            </w:rPr>
          </w:pPr>
          <w:r w:rsidRPr="00F511C8">
            <w:rPr>
              <w:rFonts w:ascii="GothamHTF-Bold" w:hAnsi="GothamHTF-Bold"/>
              <w:color w:val="559CBE"/>
              <w:szCs w:val="18"/>
            </w:rPr>
            <w:t>OCCUPATIONAL SAFETY MANAGERS</w:t>
          </w:r>
        </w:p>
      </w:tc>
      <w:tc>
        <w:tcPr>
          <w:tcW w:w="4585" w:type="dxa"/>
          <w:vAlign w:val="center"/>
        </w:tcPr>
        <w:p w14:paraId="0E3F220D" w14:textId="77777777" w:rsidR="008E78A4" w:rsidRPr="00F511C8" w:rsidRDefault="008E78A4" w:rsidP="008E78A4">
          <w:pPr>
            <w:pStyle w:val="HFSubTitle"/>
            <w:rPr>
              <w:rFonts w:ascii="GothamHTF-Book" w:hAnsi="GothamHTF-Book"/>
              <w:color w:val="559CBE"/>
            </w:rPr>
          </w:pPr>
          <w:r w:rsidRPr="00F511C8">
            <w:rPr>
              <w:rFonts w:ascii="GothamHTF-Bold" w:hAnsi="GothamHTF-Bold"/>
              <w:i w:val="0"/>
              <w:iCs/>
              <w:color w:val="559CBE"/>
              <w:szCs w:val="18"/>
            </w:rPr>
            <w:t xml:space="preserve">Post-Session Assignment </w:t>
          </w:r>
        </w:p>
      </w:tc>
    </w:tr>
  </w:tbl>
  <w:p w14:paraId="462F30C4" w14:textId="77777777" w:rsidR="008E78A4" w:rsidRPr="0065496A" w:rsidRDefault="008E78A4" w:rsidP="008E78A4">
    <w:pPr>
      <w:pStyle w:val="HFSubTitle"/>
      <w:rPr>
        <w:rFonts w:ascii="GothamHTF-Book" w:hAnsi="GothamHTF-Book"/>
        <w:i w:val="0"/>
        <w:iCs/>
      </w:rPr>
    </w:pPr>
    <w:r w:rsidRPr="0065496A">
      <w:rPr>
        <w:i w:val="0"/>
        <w:iCs/>
        <w:noProof/>
      </w:rPr>
      <w:drawing>
        <wp:anchor distT="0" distB="0" distL="114300" distR="114300" simplePos="0" relativeHeight="251677696" behindDoc="0" locked="0" layoutInCell="1" allowOverlap="1" wp14:anchorId="1B6EBB54" wp14:editId="02153D1E">
          <wp:simplePos x="0" y="0"/>
          <wp:positionH relativeFrom="column">
            <wp:posOffset>-384810</wp:posOffset>
          </wp:positionH>
          <wp:positionV relativeFrom="paragraph">
            <wp:posOffset>-531495</wp:posOffset>
          </wp:positionV>
          <wp:extent cx="1238250" cy="585470"/>
          <wp:effectExtent l="0" t="0" r="0" b="5080"/>
          <wp:wrapNone/>
          <wp:docPr id="169" name="Picture 169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Picture 169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96A">
      <w:rPr>
        <w:i w:val="0"/>
        <w:iCs/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D652D6" wp14:editId="37197932">
              <wp:simplePos x="0" y="0"/>
              <wp:positionH relativeFrom="column">
                <wp:posOffset>-969010</wp:posOffset>
              </wp:positionH>
              <wp:positionV relativeFrom="paragraph">
                <wp:posOffset>-480060</wp:posOffset>
              </wp:positionV>
              <wp:extent cx="8026400" cy="4953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26400" cy="495300"/>
                      </a:xfrm>
                      <a:prstGeom prst="rect">
                        <a:avLst/>
                      </a:prstGeom>
                      <a:solidFill>
                        <a:srgbClr val="559CBE">
                          <a:alpha val="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B28B2" id="Rectangle 3" o:spid="_x0000_s1026" style="position:absolute;margin-left:-76.3pt;margin-top:-37.8pt;width:632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" fillcolor="#559cbe" stroked="f" strokeweight="1.25pt">
              <v:fill opacity="4626f"/>
              <v:stroke endcap="round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1790" w14:textId="77777777" w:rsidR="00C4363D" w:rsidRDefault="00C436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25" type="#_x0000_t75" style="width:249.35pt;height:217.65pt" o:bullet="t">
        <v:imagedata r:id="rId1" o:title="Objective"/>
      </v:shape>
    </w:pict>
  </w:numPicBullet>
  <w:numPicBullet w:numPicBulletId="1">
    <w:pict>
      <v:shape id="_x0000_i2426" type="#_x0000_t75" style="width:104.65pt;height:104.65pt" o:bullet="t">
        <v:imagedata r:id="rId2" o:title="Objective"/>
      </v:shape>
    </w:pict>
  </w:numPicBullet>
  <w:abstractNum w:abstractNumId="0" w15:restartNumberingAfterBreak="0">
    <w:nsid w:val="14DB481B"/>
    <w:multiLevelType w:val="hybridMultilevel"/>
    <w:tmpl w:val="779A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2EFD"/>
    <w:multiLevelType w:val="hybridMultilevel"/>
    <w:tmpl w:val="110C4528"/>
    <w:lvl w:ilvl="0" w:tplc="62E0AD8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FB750D"/>
    <w:multiLevelType w:val="hybridMultilevel"/>
    <w:tmpl w:val="FA36A366"/>
    <w:lvl w:ilvl="0" w:tplc="AA6460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D2536"/>
    <w:multiLevelType w:val="hybridMultilevel"/>
    <w:tmpl w:val="C912497A"/>
    <w:lvl w:ilvl="0" w:tplc="1AE057CE">
      <w:start w:val="1"/>
      <w:numFmt w:val="bullet"/>
      <w:pStyle w:val="Objectives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E72EC"/>
    <w:multiLevelType w:val="hybridMultilevel"/>
    <w:tmpl w:val="42121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E6346"/>
    <w:multiLevelType w:val="hybridMultilevel"/>
    <w:tmpl w:val="9A9E3C84"/>
    <w:lvl w:ilvl="0" w:tplc="9742228C">
      <w:numFmt w:val="bullet"/>
      <w:lvlText w:val="-"/>
      <w:lvlJc w:val="left"/>
      <w:pPr>
        <w:ind w:left="1375" w:hanging="360"/>
      </w:pPr>
      <w:rPr>
        <w:rFonts w:ascii="TheSans B5 Plain" w:eastAsiaTheme="minorEastAsia" w:hAnsi="TheSans B5 Plain" w:cstheme="minorBidi" w:hint="default"/>
        <w:b/>
        <w:i w:val="0"/>
        <w:color w:val="0070C0"/>
      </w:rPr>
    </w:lvl>
    <w:lvl w:ilvl="1" w:tplc="040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6" w15:restartNumberingAfterBreak="0">
    <w:nsid w:val="45495392"/>
    <w:multiLevelType w:val="hybridMultilevel"/>
    <w:tmpl w:val="1D5CD45C"/>
    <w:lvl w:ilvl="0" w:tplc="92C4D5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318B6"/>
    <w:multiLevelType w:val="hybridMultilevel"/>
    <w:tmpl w:val="86FAA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718B7"/>
    <w:multiLevelType w:val="hybridMultilevel"/>
    <w:tmpl w:val="D82C9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67218"/>
    <w:multiLevelType w:val="hybridMultilevel"/>
    <w:tmpl w:val="8F366EBA"/>
    <w:lvl w:ilvl="0" w:tplc="D43E08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E51F4"/>
    <w:multiLevelType w:val="hybridMultilevel"/>
    <w:tmpl w:val="83CE0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45911012">
    <w:abstractNumId w:val="4"/>
  </w:num>
  <w:num w:numId="2" w16cid:durableId="1821073345">
    <w:abstractNumId w:val="10"/>
  </w:num>
  <w:num w:numId="3" w16cid:durableId="988901595">
    <w:abstractNumId w:val="8"/>
  </w:num>
  <w:num w:numId="4" w16cid:durableId="1856914853">
    <w:abstractNumId w:val="7"/>
  </w:num>
  <w:num w:numId="5" w16cid:durableId="816069385">
    <w:abstractNumId w:val="3"/>
  </w:num>
  <w:num w:numId="6" w16cid:durableId="1161653356">
    <w:abstractNumId w:val="1"/>
  </w:num>
  <w:num w:numId="7" w16cid:durableId="458424637">
    <w:abstractNumId w:val="2"/>
  </w:num>
  <w:num w:numId="8" w16cid:durableId="1207334050">
    <w:abstractNumId w:val="0"/>
  </w:num>
  <w:num w:numId="9" w16cid:durableId="1196700202">
    <w:abstractNumId w:val="6"/>
  </w:num>
  <w:num w:numId="10" w16cid:durableId="1647079219">
    <w:abstractNumId w:val="5"/>
  </w:num>
  <w:num w:numId="11" w16cid:durableId="520317553">
    <w:abstractNumId w:val="9"/>
  </w:num>
  <w:num w:numId="12" w16cid:durableId="1655523232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DDE"/>
    <w:rsid w:val="00000A2A"/>
    <w:rsid w:val="00032B3F"/>
    <w:rsid w:val="000410DC"/>
    <w:rsid w:val="000508DF"/>
    <w:rsid w:val="00064352"/>
    <w:rsid w:val="000B007D"/>
    <w:rsid w:val="000B1AB3"/>
    <w:rsid w:val="000D4179"/>
    <w:rsid w:val="000E1870"/>
    <w:rsid w:val="001202EE"/>
    <w:rsid w:val="0012243C"/>
    <w:rsid w:val="00144935"/>
    <w:rsid w:val="00150EA3"/>
    <w:rsid w:val="00152CA8"/>
    <w:rsid w:val="0017507B"/>
    <w:rsid w:val="00180219"/>
    <w:rsid w:val="00184350"/>
    <w:rsid w:val="001C24FD"/>
    <w:rsid w:val="001E12DC"/>
    <w:rsid w:val="00200042"/>
    <w:rsid w:val="00245B9F"/>
    <w:rsid w:val="00265529"/>
    <w:rsid w:val="00286091"/>
    <w:rsid w:val="002E4E65"/>
    <w:rsid w:val="00300F6F"/>
    <w:rsid w:val="003103C0"/>
    <w:rsid w:val="003555F4"/>
    <w:rsid w:val="00377E81"/>
    <w:rsid w:val="003E6BAF"/>
    <w:rsid w:val="003F3BC8"/>
    <w:rsid w:val="004018C8"/>
    <w:rsid w:val="00404971"/>
    <w:rsid w:val="00424B63"/>
    <w:rsid w:val="00437DDE"/>
    <w:rsid w:val="00450EF8"/>
    <w:rsid w:val="00452ECF"/>
    <w:rsid w:val="00492C22"/>
    <w:rsid w:val="004B203F"/>
    <w:rsid w:val="004B4D98"/>
    <w:rsid w:val="004B7FBE"/>
    <w:rsid w:val="004C08F7"/>
    <w:rsid w:val="004F4B94"/>
    <w:rsid w:val="004F670B"/>
    <w:rsid w:val="00514D2D"/>
    <w:rsid w:val="00527FE0"/>
    <w:rsid w:val="005458C4"/>
    <w:rsid w:val="00556BBA"/>
    <w:rsid w:val="00562616"/>
    <w:rsid w:val="00583038"/>
    <w:rsid w:val="00583D12"/>
    <w:rsid w:val="005A644A"/>
    <w:rsid w:val="005F0AF5"/>
    <w:rsid w:val="0060322E"/>
    <w:rsid w:val="006054E7"/>
    <w:rsid w:val="00612B38"/>
    <w:rsid w:val="006621D7"/>
    <w:rsid w:val="006678C3"/>
    <w:rsid w:val="00695BC0"/>
    <w:rsid w:val="006969E5"/>
    <w:rsid w:val="006B4379"/>
    <w:rsid w:val="006C332E"/>
    <w:rsid w:val="006C3C03"/>
    <w:rsid w:val="00780455"/>
    <w:rsid w:val="00792BCB"/>
    <w:rsid w:val="0079389D"/>
    <w:rsid w:val="007C5358"/>
    <w:rsid w:val="007F6A34"/>
    <w:rsid w:val="008058A5"/>
    <w:rsid w:val="00892057"/>
    <w:rsid w:val="0089431C"/>
    <w:rsid w:val="00894C84"/>
    <w:rsid w:val="008A2815"/>
    <w:rsid w:val="008B405A"/>
    <w:rsid w:val="008D0722"/>
    <w:rsid w:val="008E78A4"/>
    <w:rsid w:val="00904CF3"/>
    <w:rsid w:val="00916682"/>
    <w:rsid w:val="00931AD5"/>
    <w:rsid w:val="009422B2"/>
    <w:rsid w:val="0094341D"/>
    <w:rsid w:val="00951B8E"/>
    <w:rsid w:val="00980F1A"/>
    <w:rsid w:val="009A7C6E"/>
    <w:rsid w:val="00A06F0C"/>
    <w:rsid w:val="00A205D3"/>
    <w:rsid w:val="00A26475"/>
    <w:rsid w:val="00A7024C"/>
    <w:rsid w:val="00A86861"/>
    <w:rsid w:val="00A92619"/>
    <w:rsid w:val="00AA2AA0"/>
    <w:rsid w:val="00AD2C26"/>
    <w:rsid w:val="00AF246B"/>
    <w:rsid w:val="00B235F3"/>
    <w:rsid w:val="00B47C19"/>
    <w:rsid w:val="00B7377E"/>
    <w:rsid w:val="00B73E60"/>
    <w:rsid w:val="00B8307C"/>
    <w:rsid w:val="00BA252E"/>
    <w:rsid w:val="00BC4B1E"/>
    <w:rsid w:val="00BD2A29"/>
    <w:rsid w:val="00BF424F"/>
    <w:rsid w:val="00BF5DA0"/>
    <w:rsid w:val="00C4363D"/>
    <w:rsid w:val="00C52988"/>
    <w:rsid w:val="00C74F6B"/>
    <w:rsid w:val="00C77264"/>
    <w:rsid w:val="00C9550F"/>
    <w:rsid w:val="00CA170C"/>
    <w:rsid w:val="00CA41A2"/>
    <w:rsid w:val="00CB7790"/>
    <w:rsid w:val="00CE1117"/>
    <w:rsid w:val="00D13738"/>
    <w:rsid w:val="00D14A35"/>
    <w:rsid w:val="00D524F0"/>
    <w:rsid w:val="00D61FA6"/>
    <w:rsid w:val="00D672D9"/>
    <w:rsid w:val="00D94A6C"/>
    <w:rsid w:val="00D97B37"/>
    <w:rsid w:val="00DA75B6"/>
    <w:rsid w:val="00DE44A9"/>
    <w:rsid w:val="00E03124"/>
    <w:rsid w:val="00E101FA"/>
    <w:rsid w:val="00E565DF"/>
    <w:rsid w:val="00E75E4A"/>
    <w:rsid w:val="00E92623"/>
    <w:rsid w:val="00E97EB2"/>
    <w:rsid w:val="00EC3BC9"/>
    <w:rsid w:val="00EE57AC"/>
    <w:rsid w:val="00F455F7"/>
    <w:rsid w:val="00F511C8"/>
    <w:rsid w:val="00F75131"/>
    <w:rsid w:val="00FF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655DDBAF"/>
  <w15:chartTrackingRefBased/>
  <w15:docId w15:val="{204B12CF-5346-4BEB-BE63-16F9D0BB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B9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BC9"/>
    <w:pPr>
      <w:keepNext/>
      <w:keepLines/>
      <w:spacing w:before="120" w:after="80" w:line="240" w:lineRule="auto"/>
      <w:outlineLvl w:val="0"/>
    </w:pPr>
    <w:rPr>
      <w:rFonts w:asciiTheme="majorHAnsi" w:eastAsiaTheme="majorEastAsia" w:hAnsiTheme="majorHAnsi" w:cstheme="majorBidi"/>
      <w:color w:val="7E7E9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179"/>
    <w:pPr>
      <w:spacing w:after="0" w:line="240" w:lineRule="auto"/>
      <w:outlineLvl w:val="1"/>
    </w:pPr>
    <w:rPr>
      <w:rFonts w:asciiTheme="majorHAnsi" w:hAnsiTheme="majorHAnsi"/>
      <w:color w:val="5D5D7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05A"/>
    <w:pPr>
      <w:keepNext/>
      <w:keepLines/>
      <w:spacing w:before="240" w:after="240" w:line="240" w:lineRule="auto"/>
      <w:outlineLvl w:val="2"/>
    </w:pPr>
    <w:rPr>
      <w:rFonts w:asciiTheme="majorHAnsi" w:eastAsiaTheme="majorEastAsia" w:hAnsiTheme="majorHAnsi" w:cstheme="majorBidi"/>
      <w:color w:val="5D5D7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C1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C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C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C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C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C1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ay Title"/>
    <w:basedOn w:val="Normal"/>
    <w:next w:val="Normal"/>
    <w:link w:val="TitleChar"/>
    <w:uiPriority w:val="10"/>
    <w:qFormat/>
    <w:rsid w:val="00EC3BC9"/>
    <w:pPr>
      <w:pBdr>
        <w:top w:val="single" w:sz="6" w:space="8" w:color="040322" w:themeColor="accent3"/>
        <w:bottom w:val="single" w:sz="6" w:space="8" w:color="040322" w:themeColor="accent3"/>
      </w:pBdr>
      <w:spacing w:before="480" w:after="32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35363" w:themeColor="accent1" w:themeShade="80"/>
      <w:spacing w:val="30"/>
      <w:sz w:val="44"/>
      <w:szCs w:val="72"/>
    </w:rPr>
  </w:style>
  <w:style w:type="character" w:customStyle="1" w:styleId="TitleChar">
    <w:name w:val="Title Char"/>
    <w:aliases w:val="Day Title Char"/>
    <w:basedOn w:val="DefaultParagraphFont"/>
    <w:link w:val="Title"/>
    <w:uiPriority w:val="10"/>
    <w:rsid w:val="00EC3BC9"/>
    <w:rPr>
      <w:rFonts w:asciiTheme="majorHAnsi" w:eastAsiaTheme="majorEastAsia" w:hAnsiTheme="majorHAnsi" w:cstheme="majorBidi"/>
      <w:caps/>
      <w:color w:val="535363" w:themeColor="accent1" w:themeShade="80"/>
      <w:spacing w:val="30"/>
      <w:sz w:val="44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C3BC9"/>
    <w:rPr>
      <w:rFonts w:asciiTheme="majorHAnsi" w:eastAsiaTheme="majorEastAsia" w:hAnsiTheme="majorHAnsi" w:cstheme="majorBidi"/>
      <w:color w:val="7E7E9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D4179"/>
    <w:rPr>
      <w:rFonts w:asciiTheme="majorHAnsi" w:hAnsiTheme="majorHAnsi"/>
      <w:color w:val="5D5D7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B405A"/>
    <w:rPr>
      <w:rFonts w:asciiTheme="majorHAnsi" w:eastAsiaTheme="majorEastAsia" w:hAnsiTheme="majorHAnsi" w:cstheme="majorBidi"/>
      <w:color w:val="5D5D7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C1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C1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C1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C1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C1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C19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7C1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C19"/>
    <w:pPr>
      <w:numPr>
        <w:ilvl w:val="1"/>
      </w:numPr>
      <w:jc w:val="center"/>
    </w:pPr>
    <w:rPr>
      <w:color w:val="363636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C19"/>
    <w:rPr>
      <w:color w:val="363636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B47C19"/>
    <w:rPr>
      <w:b/>
      <w:bCs/>
    </w:rPr>
  </w:style>
  <w:style w:type="character" w:styleId="Emphasis">
    <w:name w:val="Emphasis"/>
    <w:basedOn w:val="DefaultParagraphFont"/>
    <w:uiPriority w:val="20"/>
    <w:qFormat/>
    <w:rsid w:val="00B47C19"/>
    <w:rPr>
      <w:i/>
      <w:iCs/>
      <w:color w:val="000000" w:themeColor="text1"/>
    </w:rPr>
  </w:style>
  <w:style w:type="paragraph" w:styleId="NoSpacing">
    <w:name w:val="No Spacing"/>
    <w:uiPriority w:val="1"/>
    <w:qFormat/>
    <w:rsid w:val="00B47C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47C19"/>
    <w:pPr>
      <w:spacing w:before="160"/>
      <w:ind w:left="720" w:right="720"/>
      <w:jc w:val="center"/>
    </w:pPr>
    <w:rPr>
      <w:i/>
      <w:iCs/>
      <w:color w:val="030219" w:themeColor="accent3" w:themeShade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47C19"/>
    <w:rPr>
      <w:i/>
      <w:iCs/>
      <w:color w:val="030219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C1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E7E93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C19"/>
    <w:rPr>
      <w:rFonts w:asciiTheme="majorHAnsi" w:eastAsiaTheme="majorEastAsia" w:hAnsiTheme="majorHAnsi" w:cstheme="majorBidi"/>
      <w:caps/>
      <w:color w:val="7E7E93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9431C"/>
    <w:rPr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B47C1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47C1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47C19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47C19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7C1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47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C19"/>
  </w:style>
  <w:style w:type="paragraph" w:styleId="Footer">
    <w:name w:val="footer"/>
    <w:basedOn w:val="Normal"/>
    <w:link w:val="FooterChar"/>
    <w:uiPriority w:val="99"/>
    <w:unhideWhenUsed/>
    <w:rsid w:val="00B47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C19"/>
  </w:style>
  <w:style w:type="table" w:styleId="TableGrid">
    <w:name w:val="Table Grid"/>
    <w:basedOn w:val="TableNormal"/>
    <w:uiPriority w:val="39"/>
    <w:rsid w:val="00B47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ONTitle">
    <w:name w:val="ICON Title"/>
    <w:basedOn w:val="Normal"/>
    <w:link w:val="ICONTitleChar"/>
    <w:qFormat/>
    <w:rsid w:val="005458C4"/>
    <w:pPr>
      <w:spacing w:after="0" w:line="312" w:lineRule="auto"/>
    </w:pPr>
    <w:rPr>
      <w:rFonts w:cs="Arial"/>
      <w:b/>
      <w:color w:val="CA4E0D" w:themeColor="accent5" w:themeShade="BF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672D9"/>
    <w:pPr>
      <w:numPr>
        <w:numId w:val="6"/>
      </w:numPr>
      <w:tabs>
        <w:tab w:val="left" w:pos="900"/>
        <w:tab w:val="left" w:pos="1080"/>
      </w:tabs>
      <w:ind w:left="1080" w:hanging="450"/>
      <w:contextualSpacing/>
    </w:pPr>
  </w:style>
  <w:style w:type="character" w:customStyle="1" w:styleId="ICONTitleChar">
    <w:name w:val="ICON Title Char"/>
    <w:basedOn w:val="DefaultParagraphFont"/>
    <w:link w:val="ICONTitle"/>
    <w:rsid w:val="005458C4"/>
    <w:rPr>
      <w:rFonts w:cs="Arial"/>
      <w:b/>
      <w:color w:val="CA4E0D" w:themeColor="accent5" w:themeShade="BF"/>
      <w:sz w:val="24"/>
      <w:szCs w:val="26"/>
    </w:rPr>
  </w:style>
  <w:style w:type="paragraph" w:customStyle="1" w:styleId="TopicTitle">
    <w:name w:val="Topic Title"/>
    <w:basedOn w:val="Heading1"/>
    <w:link w:val="TopicTitleChar"/>
    <w:qFormat/>
    <w:rsid w:val="000D4179"/>
    <w:pPr>
      <w:spacing w:after="120"/>
      <w:outlineLvl w:val="9"/>
    </w:pPr>
    <w:rPr>
      <w:color w:val="535363"/>
      <w:sz w:val="36"/>
    </w:rPr>
  </w:style>
  <w:style w:type="paragraph" w:customStyle="1" w:styleId="TopicQuote">
    <w:name w:val="Topic Quote"/>
    <w:basedOn w:val="Normal"/>
    <w:link w:val="TopicQuoteChar"/>
    <w:qFormat/>
    <w:rsid w:val="00E565DF"/>
    <w:pPr>
      <w:spacing w:after="0" w:line="240" w:lineRule="auto"/>
    </w:pPr>
    <w:rPr>
      <w:sz w:val="28"/>
    </w:rPr>
  </w:style>
  <w:style w:type="character" w:customStyle="1" w:styleId="TopicTitleChar">
    <w:name w:val="Topic Title Char"/>
    <w:basedOn w:val="Heading1Char"/>
    <w:link w:val="TopicTitle"/>
    <w:rsid w:val="000D4179"/>
    <w:rPr>
      <w:rFonts w:asciiTheme="majorHAnsi" w:eastAsiaTheme="majorEastAsia" w:hAnsiTheme="majorHAnsi" w:cstheme="majorBidi"/>
      <w:color w:val="535363"/>
      <w:sz w:val="36"/>
      <w:szCs w:val="40"/>
    </w:rPr>
  </w:style>
  <w:style w:type="paragraph" w:customStyle="1" w:styleId="newcontent">
    <w:name w:val="new content"/>
    <w:basedOn w:val="Normal"/>
    <w:link w:val="newcontentChar"/>
    <w:qFormat/>
    <w:rsid w:val="00E565DF"/>
    <w:rPr>
      <w:color w:val="2A24EB" w:themeColor="accent3" w:themeTint="80"/>
    </w:rPr>
  </w:style>
  <w:style w:type="character" w:customStyle="1" w:styleId="TopicQuoteChar">
    <w:name w:val="Topic Quote Char"/>
    <w:basedOn w:val="DefaultParagraphFont"/>
    <w:link w:val="TopicQuote"/>
    <w:rsid w:val="00E565DF"/>
    <w:rPr>
      <w:sz w:val="28"/>
    </w:rPr>
  </w:style>
  <w:style w:type="paragraph" w:customStyle="1" w:styleId="Objectives">
    <w:name w:val="Objectives"/>
    <w:basedOn w:val="ListParagraph"/>
    <w:link w:val="ObjectivesChar"/>
    <w:qFormat/>
    <w:rsid w:val="008A2815"/>
    <w:pPr>
      <w:numPr>
        <w:numId w:val="5"/>
      </w:numPr>
    </w:pPr>
  </w:style>
  <w:style w:type="character" w:customStyle="1" w:styleId="newcontentChar">
    <w:name w:val="new content Char"/>
    <w:basedOn w:val="DefaultParagraphFont"/>
    <w:link w:val="newcontent"/>
    <w:rsid w:val="00E565DF"/>
    <w:rPr>
      <w:color w:val="2A24EB" w:themeColor="accent3" w:themeTint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672D9"/>
    <w:rPr>
      <w:sz w:val="24"/>
    </w:rPr>
  </w:style>
  <w:style w:type="character" w:customStyle="1" w:styleId="ObjectivesChar">
    <w:name w:val="Objectives Char"/>
    <w:basedOn w:val="ListParagraphChar"/>
    <w:link w:val="Objectives"/>
    <w:rsid w:val="008A2815"/>
    <w:rPr>
      <w:sz w:val="24"/>
    </w:rPr>
  </w:style>
  <w:style w:type="paragraph" w:customStyle="1" w:styleId="KeyQuote">
    <w:name w:val="Key/Quote"/>
    <w:basedOn w:val="Normal"/>
    <w:link w:val="KeyQuoteChar"/>
    <w:qFormat/>
    <w:rsid w:val="000B1AB3"/>
    <w:pPr>
      <w:pBdr>
        <w:top w:val="single" w:sz="8" w:space="6" w:color="454559" w:themeColor="accent2" w:themeShade="BF"/>
        <w:bottom w:val="single" w:sz="8" w:space="6" w:color="454559" w:themeColor="accent2" w:themeShade="BF"/>
      </w:pBdr>
      <w:spacing w:before="280" w:after="280" w:line="240" w:lineRule="auto"/>
      <w:jc w:val="center"/>
    </w:pPr>
    <w:rPr>
      <w:b/>
      <w:color w:val="454559" w:themeColor="accent2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00A2A"/>
    <w:rPr>
      <w:sz w:val="16"/>
      <w:szCs w:val="16"/>
    </w:rPr>
  </w:style>
  <w:style w:type="character" w:customStyle="1" w:styleId="KeyQuoteChar">
    <w:name w:val="Key/Quote Char"/>
    <w:basedOn w:val="DefaultParagraphFont"/>
    <w:link w:val="KeyQuote"/>
    <w:rsid w:val="000B1AB3"/>
    <w:rPr>
      <w:b/>
      <w:color w:val="454559" w:themeColor="accent2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A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A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A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A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A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5131"/>
    <w:rPr>
      <w:color w:val="009999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24FD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customStyle="1" w:styleId="HFSubTitle">
    <w:name w:val="H/F Sub Title"/>
    <w:basedOn w:val="Normal"/>
    <w:qFormat/>
    <w:rsid w:val="0079389D"/>
    <w:pPr>
      <w:tabs>
        <w:tab w:val="center" w:pos="4680"/>
        <w:tab w:val="right" w:pos="9360"/>
      </w:tabs>
      <w:spacing w:before="80" w:after="0" w:line="240" w:lineRule="auto"/>
      <w:jc w:val="right"/>
    </w:pPr>
    <w:rPr>
      <w:i/>
      <w:color w:val="535363" w:themeColor="accent1" w:themeShade="80"/>
      <w:sz w:val="22"/>
    </w:rPr>
  </w:style>
  <w:style w:type="paragraph" w:customStyle="1" w:styleId="HFTitle">
    <w:name w:val="H/F Title"/>
    <w:basedOn w:val="Normal"/>
    <w:qFormat/>
    <w:rsid w:val="00452ECF"/>
    <w:pPr>
      <w:tabs>
        <w:tab w:val="center" w:pos="4680"/>
        <w:tab w:val="right" w:pos="9360"/>
      </w:tabs>
      <w:spacing w:after="0" w:line="240" w:lineRule="auto"/>
      <w:ind w:right="-20"/>
      <w:jc w:val="right"/>
    </w:pPr>
    <w:rPr>
      <w:b/>
      <w:noProof/>
      <w:color w:val="CA4E0D" w:themeColor="accent5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sstraining.org/resources/resources3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umonville\Documents\2_ILT%20Projects\COSM\COSM-Curriculum%20Development\New%20Design%20Templates\COSM_Day1_InstructorGuideTemplate.do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Section Content">
  <a:themeElements>
    <a:clrScheme name="COSM">
      <a:dk1>
        <a:sysClr val="windowText" lastClr="000000"/>
      </a:dk1>
      <a:lt1>
        <a:sysClr val="window" lastClr="FFFFFF"/>
      </a:lt1>
      <a:dk2>
        <a:srgbClr val="363636"/>
      </a:dk2>
      <a:lt2>
        <a:srgbClr val="F2F2F2"/>
      </a:lt2>
      <a:accent1>
        <a:srgbClr val="B0B0BD"/>
      </a:accent1>
      <a:accent2>
        <a:srgbClr val="5D5D78"/>
      </a:accent2>
      <a:accent3>
        <a:srgbClr val="040322"/>
      </a:accent3>
      <a:accent4>
        <a:srgbClr val="001F4D"/>
      </a:accent4>
      <a:accent5>
        <a:srgbClr val="F17330"/>
      </a:accent5>
      <a:accent6>
        <a:srgbClr val="F79B4B"/>
      </a:accent6>
      <a:hlink>
        <a:srgbClr val="009999"/>
      </a:hlink>
      <a:folHlink>
        <a:srgbClr val="868686"/>
      </a:folHlink>
    </a:clrScheme>
    <a:fontScheme name="COSM">
      <a:majorFont>
        <a:latin typeface="Eurostile LT Std Bold"/>
        <a:ea typeface=""/>
        <a:cs typeface=""/>
      </a:majorFont>
      <a:minorFont>
        <a:latin typeface="TheSans B5 Plain"/>
        <a:ea typeface=""/>
        <a:cs typeface=""/>
      </a:minorFont>
    </a:fontScheme>
    <a:fmtScheme name="Parallax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SM Day 1 Template" id="{0E40DC64-17A7-4F77-8DD0-B53FDEA7F99A}" vid="{62DD378D-57BE-416E-98B7-97EBCEACC0E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B81300B911D40801AC68A06962209" ma:contentTypeVersion="16" ma:contentTypeDescription="Create a new document." ma:contentTypeScope="" ma:versionID="f216238a8e2a13bdfafdae052630f09c">
  <xsd:schema xmlns:xsd="http://www.w3.org/2001/XMLSchema" xmlns:xs="http://www.w3.org/2001/XMLSchema" xmlns:p="http://schemas.microsoft.com/office/2006/metadata/properties" xmlns:ns2="c8ae347d-f424-491a-a7fd-bd93cebf5bf3" xmlns:ns3="7bd2235a-aca3-41a9-a588-67f72d53e23d" targetNamespace="http://schemas.microsoft.com/office/2006/metadata/properties" ma:root="true" ma:fieldsID="2e465f0c698271b902d086fbadc7b40f" ns2:_="" ns3:_="">
    <xsd:import namespace="c8ae347d-f424-491a-a7fd-bd93cebf5bf3"/>
    <xsd:import namespace="7bd2235a-aca3-41a9-a588-67f72d53e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e347d-f424-491a-a7fd-bd93cebf5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e09c00-646d-4446-925a-1819e6f5f5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2235a-aca3-41a9-a588-67f72d53e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9abd8e-d498-4bb9-be87-5ea0a009feca}" ma:internalName="TaxCatchAll" ma:showField="CatchAllData" ma:web="7bd2235a-aca3-41a9-a588-67f72d53e2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d2235a-aca3-41a9-a588-67f72d53e23d" xsi:nil="true"/>
    <lcf76f155ced4ddcb4097134ff3c332f xmlns="c8ae347d-f424-491a-a7fd-bd93cebf5b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C3B4FD-CE45-479A-81F1-6D822302E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e347d-f424-491a-a7fd-bd93cebf5bf3"/>
    <ds:schemaRef ds:uri="7bd2235a-aca3-41a9-a588-67f72d53e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0D2A9-83D3-4271-9F52-D28D3CE08B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B2423-839D-470F-93D6-4AE807288E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712009-50A9-4B2B-93F3-635D3A6FC995}">
  <ds:schemaRefs>
    <ds:schemaRef ds:uri="http://purl.org/dc/terms/"/>
    <ds:schemaRef ds:uri="http://purl.org/dc/elements/1.1/"/>
    <ds:schemaRef ds:uri="http://schemas.microsoft.com/office/2006/documentManagement/types"/>
    <ds:schemaRef ds:uri="c8ae347d-f424-491a-a7fd-bd93cebf5bf3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bd2235a-aca3-41a9-a588-67f72d53e23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COSM_Day1_InstructorGuideTemplate</Template>
  <TotalTime>1</TotalTime>
  <Pages>4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COSM Day 3 Post-Session Assignment</vt:lpstr>
    </vt:vector>
  </TitlesOfParts>
  <Manager>Sheri Bankston</Manager>
  <Company>Alliance Safety Council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COSM Day 3 Post-Session Assignment</dc:title>
  <dc:subject>Risk Management &amp; Budgeting</dc:subject>
  <dc:creator>Danyelle Jumonville</dc:creator>
  <cp:keywords/>
  <dc:description/>
  <cp:lastModifiedBy>Keely Byars-Nichols</cp:lastModifiedBy>
  <cp:revision>2</cp:revision>
  <cp:lastPrinted>2018-05-31T16:03:00Z</cp:lastPrinted>
  <dcterms:created xsi:type="dcterms:W3CDTF">2023-01-30T14:33:00Z</dcterms:created>
  <dcterms:modified xsi:type="dcterms:W3CDTF">2023-01-30T14:33:00Z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0x01010093DB81300B911D40801AC68A06962209</vt:lpwstr>
  </property>
  <property fmtid="{D5CDD505-2E9C-101B-9397-08002B2CF9AE}" pid="3" name="MediaServiceImageTags">
    <vt:lpwstr/>
  </property>
</Properties>
</file>